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33F" w:rsidRDefault="002359BE">
      <w:pPr>
        <w:pStyle w:val="Direccindedepartamento"/>
        <w:rPr>
          <w:rStyle w:val="DireccindedepartamentoCar"/>
        </w:rPr>
      </w:pPr>
      <w:r w:rsidRPr="002359BE">
        <w:t>TARGET2-Banco de España</w:t>
      </w:r>
    </w:p>
    <w:p w:rsidR="00404059" w:rsidRDefault="00404059" w:rsidP="00C62950">
      <w:pPr>
        <w:pStyle w:val="subtituloportada"/>
        <w:spacing w:before="120" w:after="120"/>
        <w:rPr>
          <w:b/>
          <w:bCs/>
        </w:rPr>
      </w:pPr>
      <w:r>
        <w:rPr>
          <w:b/>
          <w:bCs/>
        </w:rPr>
        <w:t>Pruebas Banco de España (T2S)</w:t>
      </w:r>
    </w:p>
    <w:p w:rsidR="00DA0679" w:rsidRDefault="007F0960" w:rsidP="00C62950">
      <w:pPr>
        <w:pStyle w:val="subtituloportada"/>
        <w:pBdr>
          <w:bottom w:val="single" w:sz="6" w:space="1" w:color="auto"/>
        </w:pBdr>
        <w:spacing w:before="120" w:after="120"/>
      </w:pPr>
      <w:r>
        <w:rPr>
          <w:b/>
          <w:bCs/>
        </w:rPr>
        <w:t>Facturación</w:t>
      </w:r>
    </w:p>
    <w:p w:rsidR="00960A48" w:rsidRDefault="00960A48" w:rsidP="00C62950">
      <w:pPr>
        <w:pStyle w:val="subtituloportada"/>
        <w:pBdr>
          <w:bottom w:val="single" w:sz="6" w:space="1" w:color="auto"/>
        </w:pBdr>
        <w:spacing w:before="120" w:after="120"/>
      </w:pPr>
    </w:p>
    <w:p w:rsidR="00960A48" w:rsidRDefault="00960A48" w:rsidP="00C62950">
      <w:pPr>
        <w:pStyle w:val="subtituloportada"/>
        <w:spacing w:before="120" w:after="120"/>
      </w:pPr>
      <w:r>
        <w:t xml:space="preserve">NRBE: </w:t>
      </w:r>
      <w:sdt>
        <w:sdtPr>
          <w:id w:val="-2008972414"/>
          <w:placeholder>
            <w:docPart w:val="15A3D9415EC64F01A4041F14153FC3D9"/>
          </w:placeholder>
          <w:showingPlcHdr/>
        </w:sdtPr>
        <w:sdtEndPr/>
        <w:sdtContent>
          <w:r w:rsidR="00BD4CB3" w:rsidRPr="00BD4CB3">
            <w:rPr>
              <w:rStyle w:val="Textodelmarcadordeposicin"/>
            </w:rPr>
            <w:t>Haga clic aquí para escribir texto.</w:t>
          </w:r>
        </w:sdtContent>
      </w:sdt>
    </w:p>
    <w:p w:rsidR="00960A48" w:rsidRDefault="00960A48" w:rsidP="00C62950">
      <w:pPr>
        <w:pStyle w:val="subtituloportada"/>
        <w:pBdr>
          <w:bottom w:val="single" w:sz="6" w:space="1" w:color="auto"/>
        </w:pBdr>
        <w:spacing w:before="120" w:after="120"/>
      </w:pPr>
      <w:r>
        <w:t xml:space="preserve">Nombre de la entidad: </w:t>
      </w:r>
      <w:sdt>
        <w:sdtPr>
          <w:id w:val="518283340"/>
          <w:placeholder>
            <w:docPart w:val="4205D59A84864ABE9AB3183CA4374624"/>
          </w:placeholder>
          <w:showingPlcHdr/>
        </w:sdtPr>
        <w:sdtEndPr/>
        <w:sdtContent>
          <w:r w:rsidR="00BD4CB3" w:rsidRPr="00C121D7">
            <w:rPr>
              <w:rStyle w:val="Textodelmarcadordeposicin"/>
            </w:rPr>
            <w:t>Haga clic aquí para escribir texto.</w:t>
          </w:r>
        </w:sdtContent>
      </w:sdt>
    </w:p>
    <w:p w:rsidR="00BE475A" w:rsidRDefault="00BE475A" w:rsidP="00C01C11">
      <w:pPr>
        <w:pStyle w:val="subtituloportada"/>
        <w:spacing w:before="120" w:after="120"/>
        <w:rPr>
          <w:sz w:val="21"/>
          <w:szCs w:val="21"/>
        </w:rPr>
      </w:pPr>
      <w:r w:rsidRPr="00DA0679">
        <w:t xml:space="preserve">Contacto: </w:t>
      </w:r>
      <w:r>
        <w:rPr>
          <w:sz w:val="21"/>
          <w:szCs w:val="21"/>
        </w:rPr>
        <w:t>Unidad de TARGET2-BE</w:t>
      </w:r>
      <w:r w:rsidR="00317C90">
        <w:rPr>
          <w:sz w:val="21"/>
          <w:szCs w:val="21"/>
        </w:rPr>
        <w:t>:</w:t>
      </w:r>
      <w:r>
        <w:rPr>
          <w:sz w:val="21"/>
          <w:szCs w:val="21"/>
        </w:rPr>
        <w:t xml:space="preserve"> </w:t>
      </w:r>
      <w:hyperlink r:id="rId8" w:history="1">
        <w:r w:rsidRPr="00AD7AB8">
          <w:rPr>
            <w:rStyle w:val="Hipervnculo"/>
            <w:sz w:val="21"/>
            <w:szCs w:val="21"/>
          </w:rPr>
          <w:t>target2.pruebast2s@bde.es</w:t>
        </w:r>
      </w:hyperlink>
      <w:r w:rsidR="00E45895">
        <w:rPr>
          <w:sz w:val="21"/>
          <w:szCs w:val="21"/>
        </w:rPr>
        <w:t>, Teléfono</w:t>
      </w:r>
      <w:r w:rsidR="00317C90">
        <w:rPr>
          <w:sz w:val="21"/>
          <w:szCs w:val="21"/>
        </w:rPr>
        <w:t>: 91.338.</w:t>
      </w:r>
      <w:r w:rsidR="00960A48">
        <w:rPr>
          <w:sz w:val="21"/>
          <w:szCs w:val="21"/>
        </w:rPr>
        <w:t>858</w:t>
      </w:r>
      <w:r w:rsidR="00114B08">
        <w:rPr>
          <w:sz w:val="21"/>
          <w:szCs w:val="21"/>
        </w:rPr>
        <w:t>0</w:t>
      </w:r>
    </w:p>
    <w:p w:rsidR="0062239E" w:rsidRDefault="0062239E" w:rsidP="00317C9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</w:p>
    <w:tbl>
      <w:tblPr>
        <w:tblW w:w="1479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7"/>
        <w:gridCol w:w="1029"/>
        <w:gridCol w:w="82"/>
        <w:gridCol w:w="1352"/>
        <w:gridCol w:w="7001"/>
        <w:gridCol w:w="687"/>
        <w:gridCol w:w="1904"/>
        <w:gridCol w:w="1785"/>
      </w:tblGrid>
      <w:tr w:rsidR="00163443" w:rsidRPr="002359BE" w:rsidTr="007F0960">
        <w:trPr>
          <w:trHeight w:val="489"/>
        </w:trPr>
        <w:tc>
          <w:tcPr>
            <w:tcW w:w="957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NUMERO PRUEBA</w:t>
            </w:r>
          </w:p>
        </w:tc>
        <w:tc>
          <w:tcPr>
            <w:tcW w:w="1111" w:type="dxa"/>
            <w:gridSpan w:val="2"/>
            <w:shd w:val="clear" w:color="auto" w:fill="FDD4C0" w:themeFill="background2" w:themeFillTint="33"/>
          </w:tcPr>
          <w:p w:rsidR="00163443" w:rsidRDefault="00163443" w:rsidP="0016344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MODO CONEXION</w:t>
            </w:r>
          </w:p>
        </w:tc>
        <w:tc>
          <w:tcPr>
            <w:tcW w:w="1352" w:type="dxa"/>
            <w:shd w:val="clear" w:color="auto" w:fill="FDD4C0" w:themeFill="background2" w:themeFillTint="33"/>
          </w:tcPr>
          <w:p w:rsidR="00163443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APLICACIÓN</w:t>
            </w:r>
          </w:p>
        </w:tc>
        <w:tc>
          <w:tcPr>
            <w:tcW w:w="7001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PRUEBA</w:t>
            </w:r>
          </w:p>
        </w:tc>
        <w:tc>
          <w:tcPr>
            <w:tcW w:w="687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O/CU*</w:t>
            </w:r>
          </w:p>
        </w:tc>
        <w:tc>
          <w:tcPr>
            <w:tcW w:w="1904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FECHA PLANIFICADA PRUEBAS</w:t>
            </w:r>
          </w:p>
        </w:tc>
        <w:tc>
          <w:tcPr>
            <w:tcW w:w="1785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FECHA REAL</w:t>
            </w:r>
            <w:r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IZ</w:t>
            </w: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ACIÓN</w:t>
            </w:r>
          </w:p>
        </w:tc>
      </w:tr>
      <w:tr w:rsidR="00163443" w:rsidRPr="002359BE" w:rsidTr="007F0960">
        <w:trPr>
          <w:trHeight w:val="559"/>
        </w:trPr>
        <w:tc>
          <w:tcPr>
            <w:tcW w:w="957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111" w:type="dxa"/>
            <w:gridSpan w:val="2"/>
            <w:vAlign w:val="center"/>
          </w:tcPr>
          <w:p w:rsidR="00163443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U2A</w:t>
            </w:r>
          </w:p>
        </w:tc>
        <w:tc>
          <w:tcPr>
            <w:tcW w:w="1352" w:type="dxa"/>
          </w:tcPr>
          <w:p w:rsidR="00163443" w:rsidRDefault="007F096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TERMINAL -</w:t>
            </w:r>
            <w:r w:rsidR="00163443" w:rsidRPr="00163443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 xml:space="preserve"> BDE</w:t>
            </w:r>
          </w:p>
        </w:tc>
        <w:tc>
          <w:tcPr>
            <w:tcW w:w="7001" w:type="dxa"/>
            <w:shd w:val="clear" w:color="auto" w:fill="auto"/>
            <w:vAlign w:val="center"/>
            <w:hideMark/>
          </w:tcPr>
          <w:p w:rsidR="00163443" w:rsidRPr="00C62950" w:rsidRDefault="007F096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7F096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CONSULTA CARTA DE FACTURACIÓN EN TERMINAL DE PRUEBAS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163443" w:rsidRPr="00C62950" w:rsidRDefault="007F0960" w:rsidP="005D302F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7F096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JULIO-AGOSTO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1in;height:18.35pt" o:ole="">
                  <v:imagedata r:id="rId9" o:title=""/>
                </v:shape>
                <w:control r:id="rId10" w:name="TextBox1" w:shapeid="_x0000_i1029"/>
              </w:object>
            </w:r>
          </w:p>
        </w:tc>
      </w:tr>
      <w:tr w:rsidR="00163443" w:rsidRPr="002359BE" w:rsidTr="007F0960">
        <w:trPr>
          <w:trHeight w:val="559"/>
        </w:trPr>
        <w:tc>
          <w:tcPr>
            <w:tcW w:w="957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1111" w:type="dxa"/>
            <w:gridSpan w:val="2"/>
            <w:vAlign w:val="center"/>
          </w:tcPr>
          <w:p w:rsidR="00163443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U2A</w:t>
            </w:r>
          </w:p>
        </w:tc>
        <w:tc>
          <w:tcPr>
            <w:tcW w:w="1352" w:type="dxa"/>
          </w:tcPr>
          <w:p w:rsidR="00163443" w:rsidRPr="000E285E" w:rsidRDefault="007F0960" w:rsidP="00163443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ICM – TARGET2</w:t>
            </w:r>
          </w:p>
        </w:tc>
        <w:tc>
          <w:tcPr>
            <w:tcW w:w="7001" w:type="dxa"/>
            <w:shd w:val="clear" w:color="auto" w:fill="auto"/>
            <w:noWrap/>
            <w:vAlign w:val="center"/>
            <w:hideMark/>
          </w:tcPr>
          <w:p w:rsidR="00163443" w:rsidRPr="00C62950" w:rsidRDefault="00303CB7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lang w:val="es-ES_tradnl"/>
              </w:rPr>
              <w:t>CONFIRMACIÓN ADEUDO EN LA CUEN</w:t>
            </w:r>
            <w:r w:rsidR="007F0960" w:rsidRPr="007F0960">
              <w:rPr>
                <w:lang w:val="es-ES_tradnl"/>
              </w:rPr>
              <w:t>T</w:t>
            </w:r>
            <w:r>
              <w:rPr>
                <w:lang w:val="es-ES_tradnl"/>
              </w:rPr>
              <w:t>A</w:t>
            </w:r>
            <w:r w:rsidR="007F0960" w:rsidRPr="007F0960">
              <w:rPr>
                <w:lang w:val="es-ES_tradnl"/>
              </w:rPr>
              <w:t xml:space="preserve"> DEL MÓDULO DE PAGOS (referencia (TRN): NTCT2SAAAAMMDD)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163443" w:rsidRPr="00C62950" w:rsidRDefault="007F0960" w:rsidP="0016344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7F096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JULIO-AGOSTO</w:t>
            </w:r>
          </w:p>
        </w:tc>
        <w:bookmarkStart w:id="0" w:name="_GoBack"/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object w:dxaOrig="225" w:dyaOrig="225">
                <v:shape id="_x0000_i1036" type="#_x0000_t75" style="width:1in;height:18.35pt" o:ole="">
                  <v:imagedata r:id="rId9" o:title=""/>
                </v:shape>
                <w:control r:id="rId11" w:name="TextBox11" w:shapeid="_x0000_i1036"/>
              </w:object>
            </w:r>
            <w:bookmarkEnd w:id="0"/>
          </w:p>
        </w:tc>
      </w:tr>
      <w:tr w:rsidR="00163443" w:rsidRPr="002359BE" w:rsidTr="007F0960">
        <w:trPr>
          <w:trHeight w:val="559"/>
        </w:trPr>
        <w:tc>
          <w:tcPr>
            <w:tcW w:w="957" w:type="dxa"/>
          </w:tcPr>
          <w:p w:rsidR="00163443" w:rsidRPr="00C62950" w:rsidRDefault="00163443" w:rsidP="00163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29" w:type="dxa"/>
          </w:tcPr>
          <w:p w:rsidR="00163443" w:rsidRPr="00C62950" w:rsidRDefault="00163443" w:rsidP="00163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2811" w:type="dxa"/>
            <w:gridSpan w:val="6"/>
            <w:shd w:val="clear" w:color="auto" w:fill="auto"/>
            <w:noWrap/>
            <w:vAlign w:val="center"/>
          </w:tcPr>
          <w:p w:rsidR="00163443" w:rsidRDefault="00163443" w:rsidP="00163443">
            <w:pPr>
              <w:jc w:val="center"/>
              <w:rPr>
                <w:rFonts w:cs="Calibri"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O/CU* - Obligatoria/Condicional al Uso</w:t>
            </w:r>
          </w:p>
        </w:tc>
      </w:tr>
    </w:tbl>
    <w:p w:rsidR="002359BE" w:rsidRDefault="002359BE"/>
    <w:p w:rsidR="00C62950" w:rsidRPr="00C62950" w:rsidRDefault="00C62950" w:rsidP="00C6295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</w:p>
    <w:sectPr w:rsidR="00C62950" w:rsidRPr="00C62950" w:rsidSect="0036328B">
      <w:headerReference w:type="first" r:id="rId12"/>
      <w:pgSz w:w="16838" w:h="11906" w:orient="landscape" w:code="9"/>
      <w:pgMar w:top="1134" w:right="907" w:bottom="1021" w:left="1134" w:header="720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6EDE" w:rsidRDefault="00BC6EDE">
      <w:r>
        <w:separator/>
      </w:r>
    </w:p>
  </w:endnote>
  <w:endnote w:type="continuationSeparator" w:id="0">
    <w:p w:rsidR="00BC6EDE" w:rsidRDefault="00BC6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6EDE" w:rsidRDefault="00BC6EDE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BC6EDE" w:rsidRDefault="00BC6E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3443" w:rsidRDefault="00163443" w:rsidP="00863B6E">
    <w:pPr>
      <w:pStyle w:val="Encabezado"/>
      <w:spacing w:after="900"/>
    </w:pPr>
    <w:r>
      <w:rPr>
        <w:noProof/>
        <w:lang w:val="es-ES_tradnl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ge">
            <wp:posOffset>720090</wp:posOffset>
          </wp:positionV>
          <wp:extent cx="1371600" cy="298450"/>
          <wp:effectExtent l="19050" t="0" r="0" b="0"/>
          <wp:wrapTopAndBottom/>
          <wp:docPr id="3" name="Imagen 3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8728F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142222A5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1D4213C9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E1472"/>
    <w:multiLevelType w:val="hybridMultilevel"/>
    <w:tmpl w:val="3B6286AC"/>
    <w:lvl w:ilvl="0" w:tplc="B8A8A7EA">
      <w:start w:val="1"/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F1653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3AB0AF6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24515D70"/>
    <w:multiLevelType w:val="hybridMultilevel"/>
    <w:tmpl w:val="977A8F24"/>
    <w:lvl w:ilvl="0" w:tplc="8E863BB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945872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29EE559C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2CC0079B"/>
    <w:multiLevelType w:val="hybridMultilevel"/>
    <w:tmpl w:val="1376EAD4"/>
    <w:lvl w:ilvl="0" w:tplc="B6E63C64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D567DF0"/>
    <w:multiLevelType w:val="hybridMultilevel"/>
    <w:tmpl w:val="531E02E8"/>
    <w:lvl w:ilvl="0" w:tplc="79401252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9F4BB4"/>
    <w:multiLevelType w:val="hybridMultilevel"/>
    <w:tmpl w:val="DD3CCD80"/>
    <w:lvl w:ilvl="0" w:tplc="FABE0202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C90029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7864ED6"/>
    <w:multiLevelType w:val="hybridMultilevel"/>
    <w:tmpl w:val="46F249D2"/>
    <w:lvl w:ilvl="0" w:tplc="B4361328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C443C1"/>
    <w:multiLevelType w:val="hybridMultilevel"/>
    <w:tmpl w:val="ED5A2CE0"/>
    <w:lvl w:ilvl="0" w:tplc="F6B406D8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D156647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5BEF39E4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6BAD081D"/>
    <w:multiLevelType w:val="hybridMultilevel"/>
    <w:tmpl w:val="D8B07550"/>
    <w:lvl w:ilvl="0" w:tplc="91A4CFC8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12A3096"/>
    <w:multiLevelType w:val="hybridMultilevel"/>
    <w:tmpl w:val="D7D2289E"/>
    <w:lvl w:ilvl="0" w:tplc="D916B3D8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37D5E98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7B7878C2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7F4432E6"/>
    <w:multiLevelType w:val="hybridMultilevel"/>
    <w:tmpl w:val="AFFC0AAA"/>
    <w:lvl w:ilvl="0" w:tplc="458EAF7E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22"/>
  </w:num>
  <w:num w:numId="9">
    <w:abstractNumId w:val="24"/>
  </w:num>
  <w:num w:numId="10">
    <w:abstractNumId w:val="9"/>
  </w:num>
  <w:num w:numId="11">
    <w:abstractNumId w:val="10"/>
  </w:num>
  <w:num w:numId="12">
    <w:abstractNumId w:val="21"/>
  </w:num>
  <w:num w:numId="13">
    <w:abstractNumId w:val="0"/>
  </w:num>
  <w:num w:numId="14">
    <w:abstractNumId w:val="18"/>
  </w:num>
  <w:num w:numId="15">
    <w:abstractNumId w:val="6"/>
  </w:num>
  <w:num w:numId="16">
    <w:abstractNumId w:val="16"/>
  </w:num>
  <w:num w:numId="17">
    <w:abstractNumId w:val="11"/>
  </w:num>
  <w:num w:numId="18">
    <w:abstractNumId w:val="20"/>
  </w:num>
  <w:num w:numId="19">
    <w:abstractNumId w:val="23"/>
  </w:num>
  <w:num w:numId="20">
    <w:abstractNumId w:val="25"/>
  </w:num>
  <w:num w:numId="21">
    <w:abstractNumId w:val="5"/>
  </w:num>
  <w:num w:numId="22">
    <w:abstractNumId w:val="17"/>
  </w:num>
  <w:num w:numId="23">
    <w:abstractNumId w:val="14"/>
  </w:num>
  <w:num w:numId="24">
    <w:abstractNumId w:val="2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5"/>
  </w:num>
  <w:num w:numId="30">
    <w:abstractNumId w:val="4"/>
  </w:num>
  <w:num w:numId="31">
    <w:abstractNumId w:val="13"/>
  </w:num>
  <w:num w:numId="32">
    <w:abstractNumId w:val="12"/>
  </w:num>
  <w:num w:numId="33">
    <w:abstractNumId w:val="8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removePersonalInformation/>
  <w:removeDateAndTime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xxR9DRsIo7srr1w1f96jlLCt52Ub+nQpQ7ddpJpFBDFxLxgoMxqK+s+oMDOZwdOQ2eeCcCOjNOMyyFaMGcEpVA==" w:salt="YfFAX0hBPFIALDg3Onb1dg=="/>
  <w:styleLockTheme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AMO_XmlVersion" w:val="Empty"/>
  </w:docVars>
  <w:rsids>
    <w:rsidRoot w:val="00C62950"/>
    <w:rsid w:val="000323B3"/>
    <w:rsid w:val="00036E5D"/>
    <w:rsid w:val="00046E29"/>
    <w:rsid w:val="00052028"/>
    <w:rsid w:val="000641D0"/>
    <w:rsid w:val="00083701"/>
    <w:rsid w:val="000D12B3"/>
    <w:rsid w:val="00114B08"/>
    <w:rsid w:val="00117802"/>
    <w:rsid w:val="00163443"/>
    <w:rsid w:val="001E4BA4"/>
    <w:rsid w:val="00201707"/>
    <w:rsid w:val="002359BE"/>
    <w:rsid w:val="00303CB7"/>
    <w:rsid w:val="00311D74"/>
    <w:rsid w:val="00317C90"/>
    <w:rsid w:val="0032384E"/>
    <w:rsid w:val="00334484"/>
    <w:rsid w:val="0036328B"/>
    <w:rsid w:val="003864C6"/>
    <w:rsid w:val="00394EE4"/>
    <w:rsid w:val="003E1BA4"/>
    <w:rsid w:val="0040342C"/>
    <w:rsid w:val="00404059"/>
    <w:rsid w:val="004D5BDB"/>
    <w:rsid w:val="00507453"/>
    <w:rsid w:val="005117AC"/>
    <w:rsid w:val="00525ABA"/>
    <w:rsid w:val="0052727D"/>
    <w:rsid w:val="005942FB"/>
    <w:rsid w:val="00596C8D"/>
    <w:rsid w:val="005D302F"/>
    <w:rsid w:val="0062239E"/>
    <w:rsid w:val="0063229F"/>
    <w:rsid w:val="006E5DF5"/>
    <w:rsid w:val="007056E4"/>
    <w:rsid w:val="007D6ED8"/>
    <w:rsid w:val="007F0960"/>
    <w:rsid w:val="00863B6E"/>
    <w:rsid w:val="008C57C6"/>
    <w:rsid w:val="008D6198"/>
    <w:rsid w:val="00960A48"/>
    <w:rsid w:val="00A64951"/>
    <w:rsid w:val="00BC6EDE"/>
    <w:rsid w:val="00BD4CB3"/>
    <w:rsid w:val="00BE475A"/>
    <w:rsid w:val="00C01C11"/>
    <w:rsid w:val="00C0233F"/>
    <w:rsid w:val="00C2234B"/>
    <w:rsid w:val="00C62950"/>
    <w:rsid w:val="00C927C7"/>
    <w:rsid w:val="00D32B30"/>
    <w:rsid w:val="00D80D82"/>
    <w:rsid w:val="00DA0679"/>
    <w:rsid w:val="00DB3701"/>
    <w:rsid w:val="00DD79C0"/>
    <w:rsid w:val="00E45895"/>
    <w:rsid w:val="00E86ECA"/>
    <w:rsid w:val="00E8768E"/>
    <w:rsid w:val="00EF7D01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ECA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63B6E"/>
    <w:pPr>
      <w:keepNext/>
      <w:numPr>
        <w:numId w:val="28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63B6E"/>
    <w:pPr>
      <w:keepNext/>
      <w:numPr>
        <w:ilvl w:val="1"/>
        <w:numId w:val="28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63B6E"/>
    <w:pPr>
      <w:keepNext/>
      <w:numPr>
        <w:ilvl w:val="2"/>
        <w:numId w:val="28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63B6E"/>
    <w:pPr>
      <w:keepNext/>
      <w:numPr>
        <w:ilvl w:val="3"/>
        <w:numId w:val="28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6E5DF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6E5D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E5DF5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qFormat/>
    <w:rsid w:val="00863B6E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qFormat/>
    <w:rsid w:val="00863B6E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paragraph" w:customStyle="1" w:styleId="Listaalfabtica">
    <w:name w:val="Lista alfabética"/>
    <w:basedOn w:val="Normal"/>
    <w:next w:val="Normal"/>
    <w:qFormat/>
    <w:rsid w:val="00863B6E"/>
    <w:pPr>
      <w:numPr>
        <w:numId w:val="32"/>
      </w:numPr>
    </w:pPr>
  </w:style>
  <w:style w:type="paragraph" w:customStyle="1" w:styleId="Listaguionada">
    <w:name w:val="Lista guionada"/>
    <w:basedOn w:val="Normal"/>
    <w:next w:val="Normal"/>
    <w:qFormat/>
    <w:rsid w:val="00863B6E"/>
    <w:pPr>
      <w:numPr>
        <w:numId w:val="30"/>
      </w:numPr>
    </w:pPr>
    <w:rPr>
      <w:szCs w:val="24"/>
      <w:lang w:eastAsia="es-ES"/>
    </w:rPr>
  </w:style>
  <w:style w:type="paragraph" w:customStyle="1" w:styleId="Listanumrica">
    <w:name w:val="Lista numérica"/>
    <w:basedOn w:val="Normal"/>
    <w:next w:val="Normal"/>
    <w:qFormat/>
    <w:rsid w:val="005942FB"/>
    <w:pPr>
      <w:numPr>
        <w:numId w:val="17"/>
      </w:numPr>
    </w:pPr>
  </w:style>
  <w:style w:type="paragraph" w:customStyle="1" w:styleId="Listadomanual">
    <w:name w:val="Listado manual"/>
    <w:basedOn w:val="Normal"/>
    <w:next w:val="Normal"/>
    <w:qFormat/>
    <w:rsid w:val="00863B6E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qFormat/>
    <w:rsid w:val="00863B6E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6E5DF5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bottom w:w="45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qFormat/>
    <w:rsid w:val="00863B6E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qFormat/>
    <w:rsid w:val="00863B6E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qFormat/>
    <w:rsid w:val="00863B6E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63B6E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63B6E"/>
    <w:rPr>
      <w:rFonts w:ascii="BdE Neue Helvetica 55 Roman" w:hAnsi="BdE Neue Helvetica 55 Roman" w:cs="Arial"/>
      <w:b/>
      <w:bCs/>
      <w:i/>
      <w:lang w:val="es-ES" w:eastAsia="es-ES"/>
    </w:rPr>
  </w:style>
  <w:style w:type="paragraph" w:customStyle="1" w:styleId="Listaalfabticasangrada">
    <w:name w:val="Lista alfabética sangrada"/>
    <w:basedOn w:val="Normal"/>
    <w:next w:val="Normal"/>
    <w:qFormat/>
    <w:rsid w:val="00863B6E"/>
    <w:pPr>
      <w:numPr>
        <w:numId w:val="29"/>
      </w:numPr>
      <w:ind w:right="680"/>
    </w:pPr>
  </w:style>
  <w:style w:type="paragraph" w:customStyle="1" w:styleId="Listanumricasangrada">
    <w:name w:val="Lista numérica sangrada"/>
    <w:basedOn w:val="Normal"/>
    <w:next w:val="Normal"/>
    <w:qFormat/>
    <w:rsid w:val="00863B6E"/>
    <w:pPr>
      <w:numPr>
        <w:numId w:val="34"/>
      </w:numPr>
      <w:ind w:right="680"/>
    </w:pPr>
  </w:style>
  <w:style w:type="paragraph" w:customStyle="1" w:styleId="Listaguionadasangrada">
    <w:name w:val="Lista guionada sangrada"/>
    <w:basedOn w:val="Normal"/>
    <w:next w:val="Normal"/>
    <w:qFormat/>
    <w:rsid w:val="00863B6E"/>
    <w:pPr>
      <w:numPr>
        <w:numId w:val="31"/>
      </w:numPr>
      <w:ind w:right="680"/>
    </w:pPr>
  </w:style>
  <w:style w:type="paragraph" w:customStyle="1" w:styleId="Discurso">
    <w:name w:val="Discurso"/>
    <w:basedOn w:val="Normal"/>
    <w:next w:val="Normal"/>
    <w:qFormat/>
    <w:rsid w:val="00052028"/>
    <w:pPr>
      <w:tabs>
        <w:tab w:val="left" w:pos="680"/>
      </w:tabs>
      <w:spacing w:line="540" w:lineRule="exact"/>
    </w:pPr>
    <w:rPr>
      <w:rFonts w:ascii="BdE Neue Helvetica 55 Roman" w:eastAsia="Times" w:hAnsi="BdE Neue Helvetica 55 Roman"/>
      <w:sz w:val="24"/>
      <w:szCs w:val="24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qFormat/>
    <w:rsid w:val="004D5BDB"/>
    <w:rPr>
      <w:color w:val="B35C48"/>
      <w:u w:val="single"/>
    </w:rPr>
  </w:style>
  <w:style w:type="paragraph" w:customStyle="1" w:styleId="subtituloportada">
    <w:name w:val="subtituloportada"/>
    <w:basedOn w:val="Normal"/>
    <w:link w:val="subtituloportadaCar"/>
    <w:qFormat/>
    <w:rsid w:val="00C62950"/>
    <w:pPr>
      <w:spacing w:line="300" w:lineRule="exact"/>
      <w:jc w:val="left"/>
    </w:pPr>
    <w:rPr>
      <w:rFonts w:ascii="BdE Neue Helvetica 55 Roman" w:eastAsia="Times" w:hAnsi="BdE Neue Helvetica 55 Roman" w:cs="Arial"/>
      <w:sz w:val="24"/>
      <w:szCs w:val="26"/>
      <w:lang w:eastAsia="es-ES"/>
    </w:rPr>
  </w:style>
  <w:style w:type="character" w:customStyle="1" w:styleId="subtituloportadaCar">
    <w:name w:val="subtituloportada Car"/>
    <w:basedOn w:val="Fuentedeprrafopredeter"/>
    <w:link w:val="subtituloportada"/>
    <w:rsid w:val="00C62950"/>
    <w:rPr>
      <w:rFonts w:ascii="BdE Neue Helvetica 55 Roman" w:eastAsia="Times" w:hAnsi="BdE Neue Helvetica 55 Roman" w:cs="Arial"/>
      <w:sz w:val="24"/>
      <w:szCs w:val="26"/>
      <w:lang w:val="es-ES" w:eastAsia="es-ES"/>
    </w:rPr>
  </w:style>
  <w:style w:type="character" w:customStyle="1" w:styleId="tituloportadaCar">
    <w:name w:val="tituloportada Car"/>
    <w:basedOn w:val="Fuentedeprrafopredeter"/>
    <w:link w:val="tituloportada"/>
    <w:rsid w:val="00C62950"/>
    <w:rPr>
      <w:rFonts w:cs="Arial"/>
      <w:b/>
      <w:sz w:val="24"/>
      <w:szCs w:val="32"/>
      <w:lang w:val="es-ES" w:eastAsia="es-ES"/>
    </w:rPr>
  </w:style>
  <w:style w:type="paragraph" w:customStyle="1" w:styleId="tituloportada">
    <w:name w:val="tituloportada"/>
    <w:basedOn w:val="Normal"/>
    <w:next w:val="subtituloportada"/>
    <w:link w:val="tituloportadaCar"/>
    <w:qFormat/>
    <w:rsid w:val="00C62950"/>
    <w:pPr>
      <w:spacing w:line="300" w:lineRule="exact"/>
      <w:jc w:val="left"/>
    </w:pPr>
    <w:rPr>
      <w:rFonts w:ascii="Times" w:hAnsi="Times" w:cs="Arial"/>
      <w:b/>
      <w:sz w:val="24"/>
      <w:szCs w:val="32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BD4C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5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get2.pruebast2s@bde.e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ntrol" Target="activeX/activeX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Plantilla_en_blanco_apaisada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5A3D9415EC64F01A4041F14153FC3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7C35F-E995-456B-8528-33B5E8D5F583}"/>
      </w:docPartPr>
      <w:docPartBody>
        <w:p w:rsidR="00CA53CA" w:rsidRDefault="00BB1F1B" w:rsidP="00BB1F1B">
          <w:pPr>
            <w:pStyle w:val="15A3D9415EC64F01A4041F14153FC3D91"/>
          </w:pPr>
          <w:r w:rsidRPr="00BD4CB3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205D59A84864ABE9AB3183CA43746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75CF98-A843-4D0D-B080-A8C5A4B31779}"/>
      </w:docPartPr>
      <w:docPartBody>
        <w:p w:rsidR="00CA53CA" w:rsidRDefault="00BB1F1B" w:rsidP="00BB1F1B">
          <w:pPr>
            <w:pStyle w:val="4205D59A84864ABE9AB3183CA43746241"/>
          </w:pPr>
          <w:r w:rsidRPr="00C121D7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85A"/>
    <w:rsid w:val="000A13D9"/>
    <w:rsid w:val="00635DB5"/>
    <w:rsid w:val="009659AD"/>
    <w:rsid w:val="00B90621"/>
    <w:rsid w:val="00BB1F1B"/>
    <w:rsid w:val="00C6685A"/>
    <w:rsid w:val="00CA53CA"/>
    <w:rsid w:val="00CD0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B1F1B"/>
    <w:rPr>
      <w:color w:val="808080"/>
    </w:rPr>
  </w:style>
  <w:style w:type="paragraph" w:customStyle="1" w:styleId="15A3D9415EC64F01A4041F14153FC3D9">
    <w:name w:val="15A3D9415EC64F01A4041F14153FC3D9"/>
    <w:rsid w:val="00C6685A"/>
    <w:pPr>
      <w:spacing w:after="0" w:line="300" w:lineRule="exact"/>
    </w:pPr>
    <w:rPr>
      <w:rFonts w:ascii="BdE Neue Helvetica 55 Roman" w:eastAsia="Times" w:hAnsi="BdE Neue Helvetica 55 Roman" w:cs="Arial"/>
      <w:sz w:val="24"/>
      <w:szCs w:val="26"/>
    </w:rPr>
  </w:style>
  <w:style w:type="paragraph" w:customStyle="1" w:styleId="4205D59A84864ABE9AB3183CA4374624">
    <w:name w:val="4205D59A84864ABE9AB3183CA4374624"/>
    <w:rsid w:val="00C6685A"/>
    <w:pPr>
      <w:spacing w:after="0" w:line="300" w:lineRule="exact"/>
    </w:pPr>
    <w:rPr>
      <w:rFonts w:ascii="BdE Neue Helvetica 55 Roman" w:eastAsia="Times" w:hAnsi="BdE Neue Helvetica 55 Roman" w:cs="Arial"/>
      <w:sz w:val="24"/>
      <w:szCs w:val="26"/>
    </w:rPr>
  </w:style>
  <w:style w:type="paragraph" w:customStyle="1" w:styleId="15A3D9415EC64F01A4041F14153FC3D91">
    <w:name w:val="15A3D9415EC64F01A4041F14153FC3D91"/>
    <w:rsid w:val="00BB1F1B"/>
    <w:pPr>
      <w:spacing w:after="0" w:line="300" w:lineRule="exact"/>
    </w:pPr>
    <w:rPr>
      <w:rFonts w:ascii="BdE Neue Helvetica 55 Roman" w:eastAsia="Times" w:hAnsi="BdE Neue Helvetica 55 Roman" w:cs="Arial"/>
      <w:sz w:val="24"/>
      <w:szCs w:val="26"/>
    </w:rPr>
  </w:style>
  <w:style w:type="paragraph" w:customStyle="1" w:styleId="4205D59A84864ABE9AB3183CA43746241">
    <w:name w:val="4205D59A84864ABE9AB3183CA43746241"/>
    <w:rsid w:val="00BB1F1B"/>
    <w:pPr>
      <w:spacing w:after="0" w:line="300" w:lineRule="exact"/>
    </w:pPr>
    <w:rPr>
      <w:rFonts w:ascii="BdE Neue Helvetica 55 Roman" w:eastAsia="Times" w:hAnsi="BdE Neue Helvetica 55 Roman" w:cs="Arial"/>
      <w:sz w:val="24"/>
      <w:szCs w:val="2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3AB05-D1D6-4EEE-92F4-7AA88FBA2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Plantilla_en_blanco_apaisada.dotx</Template>
  <TotalTime>0</TotalTime>
  <Pages>1</Pages>
  <Words>110</Words>
  <Characters>607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2017-07-26T07:35:00Z</dcterms:created>
  <dcterms:modified xsi:type="dcterms:W3CDTF">2017-07-26T07:35:00Z</dcterms:modified>
</cp:coreProperties>
</file>