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CONF_PORTADA" w:displacedByCustomXml="next"/>
    <w:sdt>
      <w:sdtPr>
        <w:rPr>
          <w:sz w:val="22"/>
          <w:szCs w:val="22"/>
        </w:rPr>
        <w:alias w:val="Tipo Documento"/>
        <w:tag w:val="tipoDoc"/>
        <w:id w:val="803740028"/>
        <w:lock w:val="sdtLocked"/>
        <w:placeholder>
          <w:docPart w:val="DFF2677D020740D9A0A10FE56CD48F95"/>
        </w:placeholder>
        <w:comboBox>
          <w:listItem w:displayText="USO INTERNO" w:value="USO INTERNO"/>
          <w:listItem w:displayText="RESTRINGIDO" w:value="RESTRINGIDO"/>
          <w:listItem w:displayText="CONFIDENCIAL" w:value="CONFIDENCIAL"/>
          <w:listItem w:displayText="SECRETO" w:value="SECRETO"/>
          <w:listItem w:displayText="ECB-RESTRICTED" w:value="ECB-RESTRICTED"/>
          <w:listItem w:displayText="ECB-CONFIDENTIAL" w:value="ECB-CONFIDENTIAL"/>
          <w:listItem w:displayText="ECB-SECRET" w:value="ECB-SECRET"/>
          <w:listItem w:displayText="PÚBLICO" w:value="PÚBLICO"/>
          <w:listItem w:displayText=" " w:value=" "/>
        </w:comboBox>
      </w:sdtPr>
      <w:sdtEndPr/>
      <w:sdtContent>
        <w:p w:rsidR="00D7310F" w:rsidRDefault="006050AD" w:rsidP="00D7310F">
          <w:pPr>
            <w:pStyle w:val="confidencial"/>
            <w:spacing w:after="420"/>
            <w:rPr>
              <w:rFonts w:cstheme="minorBidi"/>
              <w:b w:val="0"/>
              <w:caps w:val="0"/>
              <w:noProof w:val="0"/>
              <w:sz w:val="22"/>
              <w:szCs w:val="22"/>
            </w:rPr>
          </w:pPr>
          <w:r>
            <w:rPr>
              <w:sz w:val="22"/>
              <w:szCs w:val="22"/>
            </w:rPr>
            <w:t>PÚBLICO</w:t>
          </w:r>
        </w:p>
      </w:sdtContent>
    </w:sdt>
    <w:bookmarkEnd w:id="0" w:displacedByCustomXml="prev"/>
    <w:p w:rsidR="00636E07" w:rsidRDefault="006050AD" w:rsidP="00484CEB">
      <w:pPr>
        <w:pStyle w:val="direccgeneral"/>
        <w:spacing w:before="440"/>
        <w:jc w:val="left"/>
      </w:pPr>
      <w:r>
        <w:t>Vicesecretaría General</w:t>
      </w:r>
    </w:p>
    <w:p w:rsidR="009B7021" w:rsidRPr="009B7021" w:rsidRDefault="005A45BF" w:rsidP="009B7021">
      <w:pPr>
        <w:pStyle w:val="fechaportada"/>
        <w:rPr>
          <w:szCs w:val="22"/>
        </w:rPr>
      </w:pPr>
      <w:r>
        <w:rPr>
          <w:szCs w:val="22"/>
        </w:rPr>
        <w:t>Febrer</w:t>
      </w:r>
      <w:bookmarkStart w:id="1" w:name="_GoBack"/>
      <w:bookmarkEnd w:id="1"/>
      <w:r w:rsidR="006050AD">
        <w:rPr>
          <w:szCs w:val="22"/>
        </w:rPr>
        <w:t>o 2022</w:t>
      </w:r>
    </w:p>
    <w:tbl>
      <w:tblPr>
        <w:tblStyle w:val="Tablaconcuadrcula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Tabla Título y Subtitulo"/>
        <w:tblDescription w:val="Tabla que contiene el título, subtítulo y autor/es del informe breve."/>
      </w:tblPr>
      <w:tblGrid>
        <w:gridCol w:w="8503"/>
      </w:tblGrid>
      <w:tr w:rsidR="00FF03D6" w:rsidTr="00C40D6D">
        <w:trPr>
          <w:trHeight w:val="215"/>
          <w:tblHeader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680" w:type="dxa"/>
              <w:bottom w:w="113" w:type="dxa"/>
            </w:tcMar>
          </w:tcPr>
          <w:p w:rsidR="00FF03D6" w:rsidRPr="002D0ADA" w:rsidRDefault="006050AD" w:rsidP="006050AD">
            <w:pPr>
              <w:pStyle w:val="subtituloportada"/>
              <w:jc w:val="left"/>
            </w:pPr>
            <w:r>
              <w:rPr>
                <w:rStyle w:val="tituloportadaCar"/>
              </w:rPr>
              <w:t>Vehículos propiedad del Banco de España</w:t>
            </w:r>
          </w:p>
        </w:tc>
      </w:tr>
      <w:tr w:rsidR="00433354" w:rsidTr="00F53EF4">
        <w:trPr>
          <w:trHeight w:val="170"/>
        </w:trPr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  <w:vAlign w:val="bottom"/>
          </w:tcPr>
          <w:p w:rsidR="00433354" w:rsidRPr="00275FBB" w:rsidRDefault="006050AD" w:rsidP="00275FBB">
            <w:pPr>
              <w:pStyle w:val="autorportada"/>
              <w:rPr>
                <w:rStyle w:val="tituloportadaCar"/>
                <w:b w:val="0"/>
                <w:sz w:val="20"/>
              </w:rPr>
            </w:pPr>
            <w:r>
              <w:t>Datos a 31 de diciembre de 2021</w:t>
            </w:r>
          </w:p>
        </w:tc>
      </w:tr>
    </w:tbl>
    <w:p w:rsidR="00433354" w:rsidRDefault="00433354" w:rsidP="0089259B">
      <w:pPr>
        <w:spacing w:after="420"/>
        <w:rPr>
          <w:color w:val="FFFFFF" w:themeColor="background1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323850</wp:posOffset>
                </wp:positionV>
                <wp:extent cx="5400000" cy="0"/>
                <wp:effectExtent l="0" t="0" r="29845" b="19050"/>
                <wp:wrapTopAndBottom/>
                <wp:docPr id="9" name="Conector recto 9" descr="Línea de separación entre la portada y el texto del informe" title="Línea separación texto documen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ACCE044" id="Conector recto 9" o:spid="_x0000_s1026" alt="Título: Línea separación texto documento - Descripción: Línea de separación entre la portada y el texto del informe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5.5pt" to="425.2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" strokecolor="black [3213]">
                <v:stroke joinstyle="miter"/>
                <w10:wrap type="topAndBottom"/>
              </v:line>
            </w:pict>
          </mc:Fallback>
        </mc:AlternateContent>
      </w:r>
    </w:p>
    <w:p w:rsidR="006050AD" w:rsidRDefault="006050AD" w:rsidP="006050AD">
      <w:r>
        <w:t>La flota de vehículos oficiales propiedad del Banco de España está integrada por 84 unidades, con el siguiente detalle: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>17 camiones y 1 furgón están destinados al servicio de transportes de fondos. Además, 31 vehículos todoterreno cumplen la función de escolta del transporte de fondos.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>15 turismos, 1 furgoneta y 1 motocicleta están destinados a funciones ejercidas por las Fuerzas y Cuerpos de Seguridad del Estado o al desarrollo de funciones equivalentes.</w:t>
      </w:r>
    </w:p>
    <w:p w:rsidR="006050AD" w:rsidRDefault="006050AD" w:rsidP="006050AD"/>
    <w:p w:rsidR="006050AD" w:rsidRDefault="006050AD" w:rsidP="006050AD">
      <w:pPr>
        <w:pStyle w:val="Prrafodelista"/>
        <w:numPr>
          <w:ilvl w:val="0"/>
          <w:numId w:val="26"/>
        </w:numPr>
      </w:pPr>
      <w:r>
        <w:t xml:space="preserve">12 turismos están adscritos a los integrantes de la alta administración del Banco de España (gobernador, subgobernadora, directores generales y consejeros) para uso oficial, así como para la atención de visitas oficiales y otras visitas protocolarias. Estos vehículos están asimismo disponibles para el servicio de incidencias y para la realización de trámites del Banco de España cuando no son utilizados por aquéllos. </w:t>
      </w:r>
    </w:p>
    <w:p w:rsidR="006050AD" w:rsidRDefault="006050AD" w:rsidP="006050AD">
      <w:pPr>
        <w:pStyle w:val="Prrafodelista"/>
      </w:pPr>
    </w:p>
    <w:p w:rsidR="006050AD" w:rsidRDefault="006050AD" w:rsidP="006050AD">
      <w:pPr>
        <w:pStyle w:val="Prrafodelista"/>
        <w:numPr>
          <w:ilvl w:val="0"/>
          <w:numId w:val="26"/>
        </w:numPr>
      </w:pPr>
      <w:r>
        <w:t>3 turismos, 1 furgón y 2 furgonetas se destinan al servicio de incidencias antes mencionado.</w:t>
      </w:r>
      <w:r w:rsidR="00036135">
        <w:t xml:space="preserve"> </w:t>
      </w:r>
    </w:p>
    <w:p w:rsidR="006050AD" w:rsidRDefault="006050AD" w:rsidP="006050AD"/>
    <w:p w:rsidR="00EA6D24" w:rsidRDefault="00EA6D24" w:rsidP="00433354"/>
    <w:sectPr w:rsidR="00EA6D24" w:rsidSect="00484CEB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021" w:left="1985" w:header="51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D36" w:rsidRDefault="00267D36" w:rsidP="002F59DA">
      <w:pPr>
        <w:spacing w:line="240" w:lineRule="auto"/>
      </w:pPr>
      <w:r>
        <w:separator/>
      </w:r>
    </w:p>
  </w:endnote>
  <w:endnote w:type="continuationSeparator" w:id="0">
    <w:p w:rsidR="00267D36" w:rsidRDefault="00267D36" w:rsidP="002F59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Pr="00FB3EF6" w:rsidRDefault="00404337" w:rsidP="00FB3EF6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61595</wp:posOffset>
              </wp:positionV>
              <wp:extent cx="1371600" cy="28765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76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4337" w:rsidRPr="00404337" w:rsidRDefault="00267D36" w:rsidP="00404337">
                          <w:pPr>
                            <w:pStyle w:val="confidencialpiepar"/>
                            <w:rPr>
                              <w:noProof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REF  CONF_PORTADA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rPr>
                                <w:noProof/>
                              </w:rPr>
                              <w:alias w:val="Tipo Documento"/>
                              <w:tag w:val="tipoDoc"/>
                              <w:id w:val="1448653713"/>
                              <w:lock w:val="sdtLocked"/>
                              <w:placeholder>
                                <w:docPart w:val="9AE871498A294BA299F97F7C84960DC0"/>
                              </w:placeholder>
                              <w:comboBox>
                                <w:listItem w:displayText="USO INTERNO" w:value="USO INTERNO"/>
                                <w:listItem w:displayText="RESTRINGIDO" w:value="RESTRINGIDO"/>
                                <w:listItem w:displayText="CONFIDENCIAL" w:value="CONFIDENCIAL"/>
                                <w:listItem w:displayText="SECRETO" w:value="SECRETO"/>
                                <w:listItem w:displayText="ECB-RESTRICTED" w:value="ECB-RESTRICTED"/>
                                <w:listItem w:displayText="ECB-CONFIDENTIAL" w:value="ECB-CONFIDENTIAL"/>
                                <w:listItem w:displayText="ECB-SECRET" w:value="ECB-SECRET"/>
                                <w:listItem w:displayText="PÚBLICO" w:value="PÚBLICO"/>
                                <w:listItem w:displayText=" " w:value=" "/>
                              </w:comboBox>
                            </w:sdtPr>
                            <w:sdtEndPr/>
                            <w:sdtContent>
                              <w:r w:rsidR="006050AD" w:rsidRPr="006050AD">
                                <w:rPr>
                                  <w:noProof/>
                                </w:rPr>
                                <w:t>USO INTERNO</w:t>
                              </w:r>
                            </w:sdtContent>
                          </w:sdt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56.8pt;margin-top:4.85pt;width:108pt;height:22.65pt;z-index:25166438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" stroked="f">
              <v:textbox inset="0,0,0,0">
                <w:txbxContent>
                  <w:p w:rsidR="00404337" w:rsidRPr="00404337" w:rsidRDefault="000E6B19" w:rsidP="00404337">
                    <w:pPr>
                      <w:pStyle w:val="confidencialpiepar"/>
                      <w:rPr>
                        <w:noProof/>
                      </w:rPr>
                    </w:pPr>
                    <w:fldSimple w:instr=" REF  CONF_PORTADA  \* MERGEFORMAT ">
                      <w:sdt>
                        <w:sdtPr>
                          <w:rPr>
                            <w:noProof/>
                          </w:rPr>
                          <w:alias w:val="Tipo Documento"/>
                          <w:tag w:val="tipoDoc"/>
                          <w:id w:val="1448653713"/>
                          <w:lock w:val="sdtLocked"/>
                          <w:placeholder>
                            <w:docPart w:val="9AE871498A294BA299F97F7C84960DC0"/>
                          </w:placeholder>
                          <w:comboBox>
                            <w:listItem w:displayText="USO INTERNO" w:value="USO INTERNO"/>
                            <w:listItem w:displayText="RESTRINGIDO" w:value="RESTRINGIDO"/>
                            <w:listItem w:displayText="CONFIDENCIAL" w:value="CONFIDENCIAL"/>
                            <w:listItem w:displayText="SECRETO" w:value="SECRETO"/>
                            <w:listItem w:displayText="ECB-RESTRICTED" w:value="ECB-RESTRICTED"/>
                            <w:listItem w:displayText="ECB-CONFIDENTIAL" w:value="ECB-CONFIDENTIAL"/>
                            <w:listItem w:displayText="ECB-SECRET" w:value="ECB-SECRET"/>
                            <w:listItem w:displayText="PÚBLICO" w:value="PÚBLICO"/>
                            <w:listItem w:displayText=" " w:value=" "/>
                          </w:comboBox>
                        </w:sdtPr>
                        <w:sdtContent>
                          <w:r w:rsidR="006050AD" w:rsidRPr="006050AD">
                            <w:rPr>
                              <w:noProof/>
                            </w:rPr>
                            <w:t>USO INTERNO</w:t>
                          </w:r>
                        </w:sdtContent>
                      </w:sdt>
                    </w:fldSimple>
                  </w:p>
                </w:txbxContent>
              </v:textbox>
              <w10:wrap anchorx="margin"/>
              <w10:anchorlock/>
            </v:shape>
          </w:pict>
        </mc:Fallback>
      </mc:AlternateContent>
    </w:r>
    <w:r w:rsidR="00FB3EF6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BdE Neue Helvetica 55 Roman" w:hAnsi="BdE Neue Helvetica 55 Roman"/>
                              <w:b/>
                              <w:sz w:val="16"/>
                              <w:szCs w:val="16"/>
                            </w:rPr>
                            <w:id w:val="553897065"/>
                          </w:sdtPr>
                          <w:sdtEndPr/>
                          <w:sdtContent>
                            <w:p w:rsidR="00FB3EF6" w:rsidRPr="00FB3EF6" w:rsidRDefault="00FB3EF6" w:rsidP="00FB3EF6">
                              <w:pPr>
                                <w:pStyle w:val="TEXTOPIE"/>
                                <w:spacing w:line="240" w:lineRule="auto"/>
                                <w:jc w:val="left"/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page \* mergeformat </w:instrTex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AD35A6" w:rsidRPr="00AD35A6">
                                <w:rPr>
                                  <w:rFonts w:ascii="BdE Neue Helvetica 55 Roman" w:hAnsi="BdE Neue Helvetica 55 Roman"/>
                                  <w:b/>
                                  <w:bCs/>
                                  <w:noProof/>
                                  <w:sz w:val="16"/>
                                  <w:szCs w:val="16"/>
                                  <w:lang w:val="es-ES"/>
                                </w:rPr>
                                <w:t>2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t>/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numpages \* mergeformat </w:instrTex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="006050AD">
                                <w:rPr>
                                  <w:rFonts w:ascii="BdE Neue Helvetica 55 Roman" w:hAnsi="BdE Neue Helvetica 55 Roman"/>
                                  <w:b/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 w:rsidRPr="00FB3EF6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t xml:space="preserve">   </w:t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="005F6C55"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instrText xml:space="preserve"> REF TEXTO1_PIE </w:instrText>
                              </w:r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sdt>
                                <w:sdtPr>
                                  <w:alias w:val="Departamento Divisón"/>
                                  <w:tag w:val="Departamento Divisón"/>
                                  <w:id w:val="80652089"/>
                                  <w:lock w:val="sdtLocked"/>
                                </w:sdtPr>
                                <w:sdtEndPr/>
                                <w:sdtContent>
                                  <w:r w:rsidR="006050AD">
                                    <w:t xml:space="preserve">esCRIBA DEPARTAMENTO O DIVISIÓN </w:t>
                                  </w:r>
                                  <w:sdt>
                                    <w:sdtPr>
                                      <w:alias w:val="Texto Libre"/>
                                      <w:tag w:val="Texto Libre"/>
                                      <w:id w:val="-1503188210"/>
                                      <w:lock w:val="sdtLocked"/>
                                    </w:sdtPr>
                                    <w:sdtEndPr/>
                                    <w:sdtContent>
                                      <w:r w:rsidR="006050AD" w:rsidRPr="00AF1FFC">
                                        <w:t>texto libre</w:t>
                                      </w:r>
                                    </w:sdtContent>
                                  </w:sdt>
                                </w:sdtContent>
                              </w:sdt>
                              <w:r>
                                <w:rPr>
                                  <w:rFonts w:ascii="BdE Neue Helvetica 55 Roman" w:hAnsi="BdE Neue Helvetica 55 Roman"/>
                                  <w:b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Cuadro de texto 4" o:spid="_x0000_s1027" type="#_x0000_t202" style="position:absolute;left:0;text-align:left;margin-left:0;margin-top:7.1pt;width:317.2pt;height:22.7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" filled="f" stroked="f" strokeweight=".5pt">
              <v:textbox inset="0,0,0,0">
                <w:txbxContent>
                  <w:sdt>
                    <w:sdtPr>
                      <w:rPr>
                        <w:rFonts w:ascii="BdE Neue Helvetica 55 Roman" w:hAnsi="BdE Neue Helvetica 55 Roman"/>
                        <w:b/>
                        <w:sz w:val="16"/>
                        <w:szCs w:val="16"/>
                      </w:rPr>
                      <w:id w:val="553897065"/>
                    </w:sdtPr>
                    <w:sdtEndPr/>
                    <w:sdtContent>
                      <w:p w:rsidR="00FB3EF6" w:rsidRPr="00FB3EF6" w:rsidRDefault="00FB3EF6" w:rsidP="00FB3EF6">
                        <w:pPr>
                          <w:pStyle w:val="TEXTOPIE"/>
                          <w:spacing w:line="240" w:lineRule="auto"/>
                          <w:jc w:val="left"/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</w:pP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page \* mergeformat </w:instrTex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AD35A6" w:rsidRPr="00AD35A6">
                          <w:rPr>
                            <w:rFonts w:ascii="BdE Neue Helvetica 55 Roman" w:hAnsi="BdE Neue Helvetica 55 Roman"/>
                            <w:b/>
                            <w:bCs/>
                            <w:noProof/>
                            <w:sz w:val="16"/>
                            <w:szCs w:val="16"/>
                            <w:lang w:val="es-ES"/>
                          </w:rPr>
                          <w:t>2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t>/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numpages \* mergeformat </w:instrTex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r w:rsidR="006050AD">
                          <w:rPr>
                            <w:rFonts w:ascii="BdE Neue Helvetica 55 Roman" w:hAnsi="BdE Neue Helvetica 55 Roman"/>
                            <w:b/>
                            <w:noProof/>
                            <w:sz w:val="16"/>
                            <w:szCs w:val="16"/>
                          </w:rPr>
                          <w:t>1</w:t>
                        </w:r>
                        <w:r w:rsidRPr="00FB3EF6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t xml:space="preserve">   </w:t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begin"/>
                        </w:r>
                        <w:r w:rsidR="005F6C55"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instrText xml:space="preserve"> REF TEXTO1_PIE </w:instrText>
                        </w:r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separate"/>
                        </w:r>
                        <w:sdt>
                          <w:sdtPr>
                            <w:alias w:val="Departamento Divisón"/>
                            <w:tag w:val="Departamento Divisón"/>
                            <w:id w:val="80652089"/>
                            <w:lock w:val="sdtLocked"/>
                          </w:sdtPr>
                          <w:sdtContent>
                            <w:r w:rsidR="006050AD">
                              <w:t xml:space="preserve">esCRIBA DEPARTAMENTO O DIVISIÓN </w:t>
                            </w:r>
                            <w:sdt>
                              <w:sdtPr>
                                <w:alias w:val="Texto Libre"/>
                                <w:tag w:val="Texto Libre"/>
                                <w:id w:val="-1503188210"/>
                                <w:lock w:val="sdtLocked"/>
                              </w:sdtPr>
                              <w:sdtContent>
                                <w:r w:rsidR="006050AD" w:rsidRPr="00AF1FFC">
                                  <w:t>texto libre</w:t>
                                </w:r>
                              </w:sdtContent>
                            </w:sdt>
                          </w:sdtContent>
                        </w:sdt>
                        <w:r>
                          <w:rPr>
                            <w:rFonts w:ascii="BdE Neue Helvetica 55 Roman" w:hAnsi="BdE Neue Helvetica 55 Roman"/>
                            <w:b/>
                            <w:sz w:val="16"/>
                            <w:szCs w:val="16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39AB" w:rsidRPr="00483AD7" w:rsidRDefault="00483AD7" w:rsidP="00483AD7">
    <w:pPr>
      <w:pStyle w:val="Piedepgina"/>
      <w:pBdr>
        <w:top w:val="single" w:sz="4" w:space="6" w:color="auto"/>
      </w:pBdr>
      <w:spacing w:line="240" w:lineRule="auto"/>
      <w:rPr>
        <w:sz w:val="16"/>
        <w:szCs w:val="16"/>
      </w:rPr>
    </w:pPr>
    <w:r>
      <w:rPr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83AD7" w:rsidRDefault="00483AD7" w:rsidP="00483AD7">
                          <w:pPr>
                            <w:pStyle w:val="TEXTOPIE"/>
                            <w:spacing w:line="240" w:lineRule="auto"/>
                            <w:jc w:val="right"/>
                          </w:pPr>
                          <w:r>
                            <w:fldChar w:fldCharType="begin"/>
                          </w:r>
                          <w:r w:rsidR="005F6C55">
                            <w:instrText xml:space="preserve"> REF TEXTO1_PIE </w:instrText>
                          </w:r>
                          <w:r>
                            <w:instrText xml:space="preserve">  \* MERGEFORMAT </w:instrText>
                          </w:r>
                          <w:r>
                            <w:fldChar w:fldCharType="separate"/>
                          </w:r>
                          <w:sdt>
                            <w:sdtPr>
                              <w:alias w:val="Departamento Divisón"/>
                              <w:tag w:val="Departamento Divisón"/>
                              <w:id w:val="2053656051"/>
                              <w:lock w:val="sdtLocked"/>
                            </w:sdtPr>
                            <w:sdtEndPr/>
                            <w:sdtContent>
                              <w:r w:rsidR="006050AD">
                                <w:t xml:space="preserve">esCRIBA DEPARTAMENTO O DIVISIÓN </w:t>
                              </w:r>
                              <w:sdt>
                                <w:sdtPr>
                                  <w:alias w:val="Texto Libre"/>
                                  <w:tag w:val="Texto Libre"/>
                                  <w:id w:val="-1511901513"/>
                                  <w:lock w:val="sdtLocked"/>
                                </w:sdtPr>
                                <w:sdtEndPr/>
                                <w:sdtContent>
                                  <w:r w:rsidR="006050AD" w:rsidRPr="00AF1FFC">
                                    <w:t>texto libre</w:t>
                                  </w:r>
                                </w:sdtContent>
                              </w:sdt>
                            </w:sdtContent>
                          </w:sdt>
                          <w:r>
                            <w:fldChar w:fldCharType="end"/>
                          </w:r>
                          <w:r w:rsidRPr="00483AD7">
                            <w:rPr>
                              <w:b/>
                              <w:sz w:val="16"/>
                              <w:szCs w:val="16"/>
                            </w:rPr>
                            <w:t xml:space="preserve">   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AD35A6">
                            <w:rPr>
                              <w:b/>
                              <w:noProof/>
                              <w:sz w:val="16"/>
                              <w:szCs w:val="16"/>
                            </w:rPr>
                            <w:t>3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>/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instrText xml:space="preserve"> numpages \* mergeformat </w:instrTex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6050AD">
                            <w:rPr>
                              <w:b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8" type="#_x0000_t202" style="position:absolute;left:0;text-align:left;margin-left:266pt;margin-top:7.1pt;width:317.2pt;height:22.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" filled="f" stroked="f" strokeweight=".5pt">
              <v:textbox inset="0,0,0,0">
                <w:txbxContent>
                  <w:p w:rsidR="00483AD7" w:rsidRDefault="00483AD7" w:rsidP="00483AD7">
                    <w:pPr>
                      <w:pStyle w:val="TEXTOPIE"/>
                      <w:spacing w:line="240" w:lineRule="auto"/>
                      <w:jc w:val="right"/>
                    </w:pPr>
                    <w:r>
                      <w:fldChar w:fldCharType="begin"/>
                    </w:r>
                    <w:r w:rsidR="005F6C55">
                      <w:instrText xml:space="preserve"> REF TEXTO1_PIE </w:instrText>
                    </w:r>
                    <w:r>
                      <w:instrText xml:space="preserve">  \* MERGEFORMAT </w:instrText>
                    </w:r>
                    <w:r>
                      <w:fldChar w:fldCharType="separate"/>
                    </w:r>
                    <w:sdt>
                      <w:sdtPr>
                        <w:alias w:val="Departamento Divisón"/>
                        <w:tag w:val="Departamento Divisón"/>
                        <w:id w:val="2053656051"/>
                        <w:lock w:val="sdtLocked"/>
                      </w:sdtPr>
                      <w:sdtContent>
                        <w:r w:rsidR="006050AD">
                          <w:t xml:space="preserve">esCRIBA DEPARTAMENTO O DIVISIÓN </w:t>
                        </w:r>
                        <w:sdt>
                          <w:sdtPr>
                            <w:alias w:val="Texto Libre"/>
                            <w:tag w:val="Texto Libre"/>
                            <w:id w:val="-1511901513"/>
                            <w:lock w:val="sdtLocked"/>
                          </w:sdtPr>
                          <w:sdtContent>
                            <w:r w:rsidR="006050AD" w:rsidRPr="00AF1FFC">
                              <w:t>texto libre</w:t>
                            </w:r>
                          </w:sdtContent>
                        </w:sdt>
                      </w:sdtContent>
                    </w:sdt>
                    <w:r>
                      <w:fldChar w:fldCharType="end"/>
                    </w:r>
                    <w:r w:rsidRPr="00483AD7">
                      <w:rPr>
                        <w:b/>
                        <w:sz w:val="16"/>
                        <w:szCs w:val="16"/>
                      </w:rPr>
                      <w:t xml:space="preserve">   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AD35A6">
                      <w:rPr>
                        <w:b/>
                        <w:noProof/>
                        <w:sz w:val="16"/>
                        <w:szCs w:val="16"/>
                      </w:rPr>
                      <w:t>3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  <w:r>
                      <w:rPr>
                        <w:b/>
                        <w:sz w:val="16"/>
                        <w:szCs w:val="16"/>
                      </w:rPr>
                      <w:t>/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  <w:szCs w:val="16"/>
                      </w:rPr>
                      <w:instrText xml:space="preserve"> numpages \* mergeformat </w:instrTex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6050AD">
                      <w:rPr>
                        <w:b/>
                        <w:noProof/>
                        <w:sz w:val="16"/>
                        <w:szCs w:val="16"/>
                      </w:rPr>
                      <w:t>1</w:t>
                    </w:r>
                    <w:r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/>
              <w10:anchorlock/>
            </v:shape>
          </w:pict>
        </mc:Fallback>
      </mc:AlternateContent>
    </w:r>
    <w:r w:rsidR="00404337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6FE073F0" wp14:editId="10CCA285">
              <wp:simplePos x="0" y="0"/>
              <wp:positionH relativeFrom="column">
                <wp:posOffset>0</wp:posOffset>
              </wp:positionH>
              <wp:positionV relativeFrom="paragraph">
                <wp:posOffset>61595</wp:posOffset>
              </wp:positionV>
              <wp:extent cx="1371600" cy="288000"/>
              <wp:effectExtent l="0" t="0" r="0" b="0"/>
              <wp:wrapNone/>
              <wp:docPr id="8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71600" cy="288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04337" w:rsidRPr="00404337" w:rsidRDefault="000071AE" w:rsidP="00404337">
                          <w:pPr>
                            <w:pStyle w:val="confidencialpiepar"/>
                            <w:jc w:val="left"/>
                            <w:rPr>
                              <w:noProof/>
                            </w:rPr>
                          </w:pPr>
                          <w:fldSimple w:instr=" REF  CONF_PORTADA  \* MERGEFORMAT ">
                            <w:sdt>
                              <w:sdtPr>
                                <w:rPr>
                                  <w:noProof/>
                                </w:rPr>
                                <w:alias w:val="Tipo Documento"/>
                                <w:tag w:val="tipoDoc"/>
                                <w:id w:val="-1039281470"/>
                                <w:lock w:val="sdtLocked"/>
                                <w:comboBox>
                                  <w:listItem w:displayText="USO INTERNO" w:value="USO INTERNO"/>
                                  <w:listItem w:displayText="RESTRINGIDO" w:value="RESTRINGIDO"/>
                                  <w:listItem w:displayText="CONFIDENCIAL" w:value="CONFIDENCIAL"/>
                                  <w:listItem w:displayText="SECRETO" w:value="SECRETO"/>
                                  <w:listItem w:displayText="ECB-RESTRICTED" w:value="ECB-RESTRICTED"/>
                                  <w:listItem w:displayText="ECB-CONFIDENTIAL" w:value="ECB-CONFIDENTIAL"/>
                                  <w:listItem w:displayText="ECB-SECRET" w:value="ECB-SECRET"/>
                                  <w:listItem w:displayText="PÚBLICO" w:value="PÚBLICO"/>
                                  <w:listItem w:displayText=" " w:value=" "/>
                                </w:comboBox>
                              </w:sdtPr>
                              <w:sdtEndPr/>
                              <w:sdtContent>
                                <w:r w:rsidR="006050AD" w:rsidRPr="006050AD">
                                  <w:rPr>
                                    <w:noProof/>
                                  </w:rPr>
                                  <w:t>USO INTERNO</w:t>
                                </w:r>
                              </w:sdtContent>
                            </w:sdt>
                          </w:fldSimple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E073F0" id="Cuadro de texto 8" o:spid="_x0000_s1029" type="#_x0000_t202" style="position:absolute;left:0;text-align:left;margin-left:0;margin-top:4.85pt;width:108pt;height:22.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" stroked="f">
              <v:textbox inset="0,0,0,0">
                <w:txbxContent>
                  <w:p w:rsidR="00404337" w:rsidRPr="00404337" w:rsidRDefault="00781455" w:rsidP="00404337">
                    <w:pPr>
                      <w:pStyle w:val="confidencialpiepar"/>
                      <w:jc w:val="left"/>
                      <w:rPr>
                        <w:noProof/>
                      </w:rPr>
                    </w:pPr>
                    <w:r>
                      <w:fldChar w:fldCharType="begin"/>
                    </w:r>
                    <w:r>
                      <w:instrText xml:space="preserve"> REF  CONF_PORTADA  \* MERGEFORMAT </w:instrText>
                    </w:r>
                    <w:r>
                      <w:fldChar w:fldCharType="separate"/>
                    </w:r>
                    <w:sdt>
                      <w:sdtPr>
                        <w:rPr>
                          <w:noProof/>
                        </w:rPr>
                        <w:alias w:val="Tipo Documento"/>
                        <w:tag w:val="tipoDoc"/>
                        <w:id w:val="-1039281470"/>
                        <w:lock w:val="sdtLocked"/>
                        <w:placeholder>
                          <w:docPart w:val="4F675C60C4AE4AA6BAFD652C10B66957"/>
                        </w:placeholder>
                        <w:comboBox>
                          <w:listItem w:displayText="USO INTERNO" w:value="USO INTERNO"/>
                          <w:listItem w:displayText="RESTRINGIDO" w:value="RESTRINGIDO"/>
                          <w:listItem w:displayText="CONFIDENCIAL" w:value="CONFIDENCIAL"/>
                          <w:listItem w:displayText="SECRETO" w:value="SECRETO"/>
                          <w:listItem w:displayText="ECB-RESTRICTED" w:value="ECB-RESTRICTED"/>
                          <w:listItem w:displayText="ECB-CONFIDENTIAL" w:value="ECB-CONFIDENTIAL"/>
                          <w:listItem w:displayText="ECB-SECRET" w:value="ECB-SECRET"/>
                          <w:listItem w:displayText="PÚBLICO" w:value="PÚBLICO"/>
                          <w:listItem w:displayText=" " w:value=" "/>
                        </w:comboBox>
                      </w:sdtPr>
                      <w:sdtContent>
                        <w:r w:rsidR="006050AD" w:rsidRPr="006050AD">
                          <w:rPr>
                            <w:noProof/>
                          </w:rPr>
                          <w:t>USO INTERNO</w:t>
                        </w:r>
                      </w:sdtContent>
                    </w:sdt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Pr="00636E07" w:rsidRDefault="001367DD" w:rsidP="001367DD">
    <w:pPr>
      <w:pStyle w:val="Piedepgina"/>
      <w:pBdr>
        <w:top w:val="single" w:sz="4" w:space="6" w:color="auto"/>
      </w:pBdr>
      <w:spacing w:line="240" w:lineRule="auto"/>
      <w:rPr>
        <w:b/>
        <w:sz w:val="16"/>
        <w:szCs w:val="16"/>
      </w:rPr>
    </w:pPr>
    <w:r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1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90170</wp:posOffset>
              </wp:positionV>
              <wp:extent cx="4028400" cy="288000"/>
              <wp:effectExtent l="0" t="0" r="10795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28400" cy="28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bookmarkStart w:id="2" w:name="TEXTO1_PIE"/>
                        <w:p w:rsidR="00AF1FFC" w:rsidRPr="001367DD" w:rsidRDefault="00267D36" w:rsidP="00AF1FFC">
                          <w:pPr>
                            <w:pStyle w:val="TEXTOPIE"/>
                            <w:spacing w:line="240" w:lineRule="auto"/>
                            <w:jc w:val="right"/>
                          </w:pPr>
                          <w:sdt>
                            <w:sdtPr>
                              <w:alias w:val="Departamento Divisón"/>
                              <w:tag w:val="Departamento Divisón"/>
                              <w:id w:val="60228355"/>
                              <w:lock w:val="sdtLocked"/>
                            </w:sdtPr>
                            <w:sdtEndPr/>
                            <w:sdtContent>
                              <w:r w:rsidR="006050AD">
                                <w:t xml:space="preserve">  </w:t>
                              </w:r>
                              <w:bookmarkStart w:id="3" w:name="TEXTO2_PIE"/>
                              <w:sdt>
                                <w:sdtPr>
                                  <w:alias w:val="Texto Libre"/>
                                  <w:tag w:val="Texto Libre"/>
                                  <w:id w:val="-586923681"/>
                                  <w:lock w:val="sdtLocked"/>
                                  <w:showingPlcHdr/>
                                </w:sdtPr>
                                <w:sdtEndPr/>
                                <w:sdtContent>
                                  <w:r w:rsidR="006050AD">
                                    <w:t xml:space="preserve">     </w:t>
                                  </w:r>
                                </w:sdtContent>
                              </w:sdt>
                              <w:bookmarkEnd w:id="3"/>
                            </w:sdtContent>
                          </w:sdt>
                          <w:bookmarkEnd w:id="2"/>
                          <w:r w:rsidR="00AF1FFC" w:rsidRPr="00AF1FFC">
                            <w:rPr>
                              <w:rFonts w:ascii="BdE Neue Helvetica 55 Roman" w:hAnsi="BdE Neue Helvetica 55 Roman"/>
                              <w:sz w:val="16"/>
                              <w:szCs w:val="16"/>
                            </w:rPr>
                            <w:t xml:space="preserve">   </w:t>
                          </w:r>
                          <w:sdt>
                            <w:sdtPr>
                              <w:rPr>
                                <w:rStyle w:val="Nmerodepgina"/>
                              </w:rPr>
                              <w:id w:val="873112037"/>
                            </w:sdtPr>
                            <w:sdtEndPr>
                              <w:rPr>
                                <w:rStyle w:val="Nmerodepgina"/>
                              </w:rPr>
                            </w:sdtEndPr>
                            <w:sdtContent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instrText xml:space="preserve"> page \* mergeformat </w:instrTex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5A45BF"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t>/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begin"/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instrText xml:space="preserve"> numpages \* mergeformat </w:instrTex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separate"/>
                              </w:r>
                              <w:r w:rsidR="005A45BF">
                                <w:rPr>
                                  <w:rStyle w:val="Nmerodepgina"/>
                                  <w:noProof/>
                                </w:rPr>
                                <w:t>1</w:t>
                              </w:r>
                              <w:r w:rsidR="00AF1FFC" w:rsidRPr="00AF1FFC">
                                <w:rPr>
                                  <w:rStyle w:val="Nmerodepgina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66pt;margin-top:7.1pt;width:317.2pt;height:22.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" filled="f" stroked="f" strokeweight=".5pt">
              <v:textbox inset="0,0,0,0">
                <w:txbxContent>
                  <w:bookmarkStart w:id="4" w:name="TEXTO1_PIE"/>
                  <w:p w:rsidR="00AF1FFC" w:rsidRPr="001367DD" w:rsidRDefault="00267D36" w:rsidP="00AF1FFC">
                    <w:pPr>
                      <w:pStyle w:val="TEXTOPIE"/>
                      <w:spacing w:line="240" w:lineRule="auto"/>
                      <w:jc w:val="right"/>
                    </w:pPr>
                    <w:sdt>
                      <w:sdtPr>
                        <w:alias w:val="Departamento Divisón"/>
                        <w:tag w:val="Departamento Divisón"/>
                        <w:id w:val="60228355"/>
                        <w:lock w:val="sdtLocked"/>
                      </w:sdtPr>
                      <w:sdtEndPr/>
                      <w:sdtContent>
                        <w:r w:rsidR="006050AD">
                          <w:t xml:space="preserve">  </w:t>
                        </w:r>
                        <w:bookmarkStart w:id="5" w:name="TEXTO2_PIE"/>
                        <w:sdt>
                          <w:sdtPr>
                            <w:alias w:val="Texto Libre"/>
                            <w:tag w:val="Texto Libre"/>
                            <w:id w:val="-586923681"/>
                            <w:lock w:val="sdtLocked"/>
                            <w:showingPlcHdr/>
                          </w:sdtPr>
                          <w:sdtEndPr/>
                          <w:sdtContent>
                            <w:r w:rsidR="006050AD">
                              <w:t xml:space="preserve">     </w:t>
                            </w:r>
                          </w:sdtContent>
                        </w:sdt>
                        <w:bookmarkEnd w:id="5"/>
                      </w:sdtContent>
                    </w:sdt>
                    <w:bookmarkEnd w:id="4"/>
                    <w:r w:rsidR="00AF1FFC" w:rsidRPr="00AF1FFC">
                      <w:rPr>
                        <w:rFonts w:ascii="BdE Neue Helvetica 55 Roman" w:hAnsi="BdE Neue Helvetica 55 Roman"/>
                        <w:sz w:val="16"/>
                        <w:szCs w:val="16"/>
                      </w:rPr>
                      <w:t xml:space="preserve">   </w:t>
                    </w:r>
                    <w:sdt>
                      <w:sdtPr>
                        <w:rPr>
                          <w:rStyle w:val="Nmerodepgina"/>
                        </w:rPr>
                        <w:id w:val="873112037"/>
                      </w:sdtPr>
                      <w:sdtEndPr>
                        <w:rPr>
                          <w:rStyle w:val="Nmerodepgina"/>
                        </w:rPr>
                      </w:sdtEndPr>
                      <w:sdtContent>
                        <w:r w:rsidR="00AF1FFC" w:rsidRPr="00AF1FFC">
                          <w:rPr>
                            <w:rStyle w:val="Nmerodepgina"/>
                          </w:rPr>
                          <w:fldChar w:fldCharType="begin"/>
                        </w:r>
                        <w:r w:rsidR="00AF1FFC" w:rsidRPr="00AF1FFC">
                          <w:rPr>
                            <w:rStyle w:val="Nmerodepgina"/>
                          </w:rPr>
                          <w:instrText xml:space="preserve"> page \* mergeformat </w:instrTex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separate"/>
                        </w:r>
                        <w:r w:rsidR="005A45BF"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end"/>
                        </w:r>
                        <w:r w:rsidR="00AF1FFC" w:rsidRPr="00AF1FFC">
                          <w:rPr>
                            <w:rStyle w:val="Nmerodepgina"/>
                          </w:rPr>
                          <w:t>/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begin"/>
                        </w:r>
                        <w:r w:rsidR="00AF1FFC" w:rsidRPr="00AF1FFC">
                          <w:rPr>
                            <w:rStyle w:val="Nmerodepgina"/>
                          </w:rPr>
                          <w:instrText xml:space="preserve"> numpages \* mergeformat </w:instrTex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separate"/>
                        </w:r>
                        <w:r w:rsidR="005A45BF">
                          <w:rPr>
                            <w:rStyle w:val="Nmerodepgina"/>
                            <w:noProof/>
                          </w:rPr>
                          <w:t>1</w:t>
                        </w:r>
                        <w:r w:rsidR="00AF1FFC" w:rsidRPr="00AF1FFC">
                          <w:rPr>
                            <w:rStyle w:val="Nmerodepgina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  <w10:wrap anchorx="margin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D36" w:rsidRDefault="00267D36" w:rsidP="00705EB1">
      <w:pPr>
        <w:spacing w:before="100" w:after="80" w:line="240" w:lineRule="auto"/>
      </w:pPr>
      <w:r>
        <w:separator/>
      </w:r>
    </w:p>
  </w:footnote>
  <w:footnote w:type="continuationSeparator" w:id="0">
    <w:p w:rsidR="00267D36" w:rsidRDefault="00267D36" w:rsidP="00705EB1">
      <w:r>
        <w:continuationSeparator/>
      </w:r>
    </w:p>
  </w:footnote>
  <w:footnote w:type="continuationNotice" w:id="1">
    <w:p w:rsidR="00267D36" w:rsidRDefault="00267D36" w:rsidP="00705E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Default="001367DD" w:rsidP="00636E07">
    <w:pPr>
      <w:pStyle w:val="Encabezado"/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67DD" w:rsidRDefault="00D7310F" w:rsidP="00D7310F">
    <w:pPr>
      <w:pStyle w:val="Encabezado"/>
      <w:spacing w:line="240" w:lineRule="auto"/>
    </w:pPr>
    <w:r>
      <w:rPr>
        <w:noProof/>
        <w:lang w:val="es-ES" w:eastAsia="es-ES"/>
      </w:rPr>
      <w:drawing>
        <wp:anchor distT="0" distB="0" distL="114300" distR="114300" simplePos="0" relativeHeight="251668480" behindDoc="0" locked="1" layoutInCell="1" allowOverlap="1" wp14:anchorId="1FD37456" wp14:editId="0E22DAF1">
          <wp:simplePos x="0" y="0"/>
          <wp:positionH relativeFrom="margin">
            <wp:align>left</wp:align>
          </wp:positionH>
          <wp:positionV relativeFrom="page">
            <wp:posOffset>702945</wp:posOffset>
          </wp:positionV>
          <wp:extent cx="1371600" cy="301625"/>
          <wp:effectExtent l="0" t="0" r="0" b="3175"/>
          <wp:wrapNone/>
          <wp:docPr id="11" name="Imagen 11" descr="Logotipo Banco de España Eurosistemas" title="Logo Banco de Españ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3_300_Trans_Negr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301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367DD" w:rsidRPr="00421D8E" w:rsidRDefault="001367DD" w:rsidP="00D7310F">
    <w:pPr>
      <w:pStyle w:val="confidencial"/>
      <w:spacing w:after="0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27F86"/>
    <w:multiLevelType w:val="multilevel"/>
    <w:tmpl w:val="E0B050CC"/>
    <w:lvl w:ilvl="0">
      <w:start w:val="1"/>
      <w:numFmt w:val="decimal"/>
      <w:pStyle w:val="anejo2"/>
      <w:isLgl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3AE23EEE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335876"/>
    <w:multiLevelType w:val="multilevel"/>
    <w:tmpl w:val="0B982B4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2C405916"/>
    <w:multiLevelType w:val="multilevel"/>
    <w:tmpl w:val="9CD8708C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4" w15:restartNumberingAfterBreak="0">
    <w:nsid w:val="33F03DC3"/>
    <w:multiLevelType w:val="hybridMultilevel"/>
    <w:tmpl w:val="0A907014"/>
    <w:lvl w:ilvl="0" w:tplc="7826CB30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F02C5"/>
    <w:multiLevelType w:val="multilevel"/>
    <w:tmpl w:val="91AA95DC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45AD40D1"/>
    <w:multiLevelType w:val="multilevel"/>
    <w:tmpl w:val="12629908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63B729F7"/>
    <w:multiLevelType w:val="multilevel"/>
    <w:tmpl w:val="FA64678E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6C9C5B15"/>
    <w:multiLevelType w:val="multilevel"/>
    <w:tmpl w:val="23CE0764"/>
    <w:lvl w:ilvl="0">
      <w:start w:val="1"/>
      <w:numFmt w:val="lowerLetter"/>
      <w:pStyle w:val="Listaalfabsangrada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9" w15:restartNumberingAfterBreak="0">
    <w:nsid w:val="7DC6622D"/>
    <w:multiLevelType w:val="hybridMultilevel"/>
    <w:tmpl w:val="2956342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8"/>
  </w:num>
  <w:num w:numId="4">
    <w:abstractNumId w:val="7"/>
  </w:num>
  <w:num w:numId="5">
    <w:abstractNumId w:val="4"/>
  </w:num>
  <w:num w:numId="6">
    <w:abstractNumId w:val="1"/>
  </w:num>
  <w:num w:numId="7">
    <w:abstractNumId w:val="5"/>
  </w:num>
  <w:num w:numId="8">
    <w:abstractNumId w:val="3"/>
  </w:num>
  <w:num w:numId="9">
    <w:abstractNumId w:val="6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0"/>
  </w:num>
  <w:num w:numId="19">
    <w:abstractNumId w:val="8"/>
  </w:num>
  <w:num w:numId="20">
    <w:abstractNumId w:val="7"/>
  </w:num>
  <w:num w:numId="21">
    <w:abstractNumId w:val="4"/>
  </w:num>
  <w:num w:numId="22">
    <w:abstractNumId w:val="1"/>
  </w:num>
  <w:num w:numId="23">
    <w:abstractNumId w:val="5"/>
  </w:num>
  <w:num w:numId="24">
    <w:abstractNumId w:val="3"/>
  </w:num>
  <w:num w:numId="25">
    <w:abstractNumId w:val="6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removeDateAndTime/>
  <w:attachedTemplate r:id="rId1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0AD"/>
    <w:rsid w:val="00001ADC"/>
    <w:rsid w:val="00002E74"/>
    <w:rsid w:val="00006710"/>
    <w:rsid w:val="000071AE"/>
    <w:rsid w:val="000107CF"/>
    <w:rsid w:val="000119E4"/>
    <w:rsid w:val="0001265F"/>
    <w:rsid w:val="00012BF5"/>
    <w:rsid w:val="000137D7"/>
    <w:rsid w:val="00013817"/>
    <w:rsid w:val="00017B34"/>
    <w:rsid w:val="00024EFE"/>
    <w:rsid w:val="0003013F"/>
    <w:rsid w:val="00031135"/>
    <w:rsid w:val="000329DF"/>
    <w:rsid w:val="00036135"/>
    <w:rsid w:val="000361DB"/>
    <w:rsid w:val="000470FF"/>
    <w:rsid w:val="00064F8D"/>
    <w:rsid w:val="00067F5F"/>
    <w:rsid w:val="00071789"/>
    <w:rsid w:val="0007346F"/>
    <w:rsid w:val="000862D9"/>
    <w:rsid w:val="00090E8A"/>
    <w:rsid w:val="000B4E18"/>
    <w:rsid w:val="000E3A51"/>
    <w:rsid w:val="000E41F2"/>
    <w:rsid w:val="000E6B19"/>
    <w:rsid w:val="000E7644"/>
    <w:rsid w:val="000F1926"/>
    <w:rsid w:val="00120F1C"/>
    <w:rsid w:val="00133BFE"/>
    <w:rsid w:val="001367DD"/>
    <w:rsid w:val="001438E6"/>
    <w:rsid w:val="0014774A"/>
    <w:rsid w:val="00157644"/>
    <w:rsid w:val="0016621F"/>
    <w:rsid w:val="00171953"/>
    <w:rsid w:val="001819AC"/>
    <w:rsid w:val="00184102"/>
    <w:rsid w:val="0018441A"/>
    <w:rsid w:val="001856E8"/>
    <w:rsid w:val="001906EB"/>
    <w:rsid w:val="00190ED3"/>
    <w:rsid w:val="00192E77"/>
    <w:rsid w:val="001B49DE"/>
    <w:rsid w:val="001C0542"/>
    <w:rsid w:val="001C2688"/>
    <w:rsid w:val="001D2A26"/>
    <w:rsid w:val="001D7CF1"/>
    <w:rsid w:val="001E689B"/>
    <w:rsid w:val="001F521A"/>
    <w:rsid w:val="0020698A"/>
    <w:rsid w:val="002111E8"/>
    <w:rsid w:val="00212CA3"/>
    <w:rsid w:val="00212EC9"/>
    <w:rsid w:val="00221F95"/>
    <w:rsid w:val="00222FB9"/>
    <w:rsid w:val="00224306"/>
    <w:rsid w:val="002244CB"/>
    <w:rsid w:val="00225DE4"/>
    <w:rsid w:val="00231829"/>
    <w:rsid w:val="0023509E"/>
    <w:rsid w:val="00243882"/>
    <w:rsid w:val="002458CB"/>
    <w:rsid w:val="0025595D"/>
    <w:rsid w:val="00267D36"/>
    <w:rsid w:val="00271B14"/>
    <w:rsid w:val="002754DD"/>
    <w:rsid w:val="00275FBB"/>
    <w:rsid w:val="00276A78"/>
    <w:rsid w:val="002800F4"/>
    <w:rsid w:val="00281AE6"/>
    <w:rsid w:val="00282DCB"/>
    <w:rsid w:val="00283769"/>
    <w:rsid w:val="002944AA"/>
    <w:rsid w:val="002B155A"/>
    <w:rsid w:val="002B168F"/>
    <w:rsid w:val="002C55E7"/>
    <w:rsid w:val="002C6A68"/>
    <w:rsid w:val="002D7298"/>
    <w:rsid w:val="002E7E4B"/>
    <w:rsid w:val="002F1599"/>
    <w:rsid w:val="002F59DA"/>
    <w:rsid w:val="003038A9"/>
    <w:rsid w:val="00303FC2"/>
    <w:rsid w:val="00307E92"/>
    <w:rsid w:val="00314416"/>
    <w:rsid w:val="00331F72"/>
    <w:rsid w:val="00342A79"/>
    <w:rsid w:val="003567DE"/>
    <w:rsid w:val="0038471F"/>
    <w:rsid w:val="003937D3"/>
    <w:rsid w:val="00394427"/>
    <w:rsid w:val="003A56FD"/>
    <w:rsid w:val="003A5D79"/>
    <w:rsid w:val="003B22F4"/>
    <w:rsid w:val="003D315B"/>
    <w:rsid w:val="003D6D23"/>
    <w:rsid w:val="003D740F"/>
    <w:rsid w:val="003E1F44"/>
    <w:rsid w:val="003E39AB"/>
    <w:rsid w:val="003E65D4"/>
    <w:rsid w:val="00404337"/>
    <w:rsid w:val="00404B9D"/>
    <w:rsid w:val="0040777E"/>
    <w:rsid w:val="0041644B"/>
    <w:rsid w:val="00420CE3"/>
    <w:rsid w:val="00421AE6"/>
    <w:rsid w:val="00421D8E"/>
    <w:rsid w:val="00422025"/>
    <w:rsid w:val="00422245"/>
    <w:rsid w:val="00432339"/>
    <w:rsid w:val="00433354"/>
    <w:rsid w:val="00442E0E"/>
    <w:rsid w:val="00446EFF"/>
    <w:rsid w:val="004533B3"/>
    <w:rsid w:val="00453650"/>
    <w:rsid w:val="004538B0"/>
    <w:rsid w:val="00455062"/>
    <w:rsid w:val="0046258E"/>
    <w:rsid w:val="00467AE7"/>
    <w:rsid w:val="00473F28"/>
    <w:rsid w:val="0048271E"/>
    <w:rsid w:val="004834CB"/>
    <w:rsid w:val="00483AD7"/>
    <w:rsid w:val="00484CEB"/>
    <w:rsid w:val="00486F1C"/>
    <w:rsid w:val="00491E95"/>
    <w:rsid w:val="004927A9"/>
    <w:rsid w:val="004A46B4"/>
    <w:rsid w:val="004B2812"/>
    <w:rsid w:val="004E436D"/>
    <w:rsid w:val="004F026D"/>
    <w:rsid w:val="004F70F4"/>
    <w:rsid w:val="005043B4"/>
    <w:rsid w:val="0051186A"/>
    <w:rsid w:val="00516399"/>
    <w:rsid w:val="00537D7F"/>
    <w:rsid w:val="00537F2C"/>
    <w:rsid w:val="005534BE"/>
    <w:rsid w:val="00561301"/>
    <w:rsid w:val="005613F8"/>
    <w:rsid w:val="0057156E"/>
    <w:rsid w:val="00577C6C"/>
    <w:rsid w:val="005815DB"/>
    <w:rsid w:val="005837D3"/>
    <w:rsid w:val="0058420A"/>
    <w:rsid w:val="00591FD0"/>
    <w:rsid w:val="00592765"/>
    <w:rsid w:val="005A45BF"/>
    <w:rsid w:val="005A4D8A"/>
    <w:rsid w:val="005B3891"/>
    <w:rsid w:val="005B5B78"/>
    <w:rsid w:val="005B7D60"/>
    <w:rsid w:val="005D273C"/>
    <w:rsid w:val="005D4FE0"/>
    <w:rsid w:val="005E186D"/>
    <w:rsid w:val="005F6C55"/>
    <w:rsid w:val="006050AD"/>
    <w:rsid w:val="00624260"/>
    <w:rsid w:val="00626904"/>
    <w:rsid w:val="00630C5E"/>
    <w:rsid w:val="00636E07"/>
    <w:rsid w:val="00641C11"/>
    <w:rsid w:val="00647F27"/>
    <w:rsid w:val="00651B37"/>
    <w:rsid w:val="00660040"/>
    <w:rsid w:val="0066428A"/>
    <w:rsid w:val="00675120"/>
    <w:rsid w:val="00677E1F"/>
    <w:rsid w:val="00683F20"/>
    <w:rsid w:val="0069112C"/>
    <w:rsid w:val="00693231"/>
    <w:rsid w:val="00696B91"/>
    <w:rsid w:val="006A2D25"/>
    <w:rsid w:val="006B4E95"/>
    <w:rsid w:val="006C5FE9"/>
    <w:rsid w:val="006D249F"/>
    <w:rsid w:val="006D3EEF"/>
    <w:rsid w:val="006D7B07"/>
    <w:rsid w:val="00705EB1"/>
    <w:rsid w:val="00710258"/>
    <w:rsid w:val="0071451F"/>
    <w:rsid w:val="00714FF5"/>
    <w:rsid w:val="00716422"/>
    <w:rsid w:val="00723AFD"/>
    <w:rsid w:val="00733ED8"/>
    <w:rsid w:val="00735AC0"/>
    <w:rsid w:val="00735B22"/>
    <w:rsid w:val="007370FA"/>
    <w:rsid w:val="00743893"/>
    <w:rsid w:val="00750677"/>
    <w:rsid w:val="00753320"/>
    <w:rsid w:val="00756C20"/>
    <w:rsid w:val="007622CD"/>
    <w:rsid w:val="00765C5A"/>
    <w:rsid w:val="007742AF"/>
    <w:rsid w:val="00781455"/>
    <w:rsid w:val="00782753"/>
    <w:rsid w:val="00793569"/>
    <w:rsid w:val="007A074D"/>
    <w:rsid w:val="007B10B9"/>
    <w:rsid w:val="007B2FAA"/>
    <w:rsid w:val="007B7DC3"/>
    <w:rsid w:val="007C654C"/>
    <w:rsid w:val="007D59F6"/>
    <w:rsid w:val="007F2043"/>
    <w:rsid w:val="007F3E49"/>
    <w:rsid w:val="007F5A18"/>
    <w:rsid w:val="00802519"/>
    <w:rsid w:val="00810C86"/>
    <w:rsid w:val="008134F8"/>
    <w:rsid w:val="0083019D"/>
    <w:rsid w:val="00830ADE"/>
    <w:rsid w:val="0084026E"/>
    <w:rsid w:val="00840E39"/>
    <w:rsid w:val="00845D03"/>
    <w:rsid w:val="008600C8"/>
    <w:rsid w:val="00867471"/>
    <w:rsid w:val="00870023"/>
    <w:rsid w:val="008703BC"/>
    <w:rsid w:val="0088248A"/>
    <w:rsid w:val="008832BF"/>
    <w:rsid w:val="00887725"/>
    <w:rsid w:val="00891F96"/>
    <w:rsid w:val="0089259B"/>
    <w:rsid w:val="008B473B"/>
    <w:rsid w:val="008C1264"/>
    <w:rsid w:val="008C4ACF"/>
    <w:rsid w:val="008D7636"/>
    <w:rsid w:val="008E2328"/>
    <w:rsid w:val="009143BF"/>
    <w:rsid w:val="009320A3"/>
    <w:rsid w:val="0093270A"/>
    <w:rsid w:val="00934E90"/>
    <w:rsid w:val="00941BC7"/>
    <w:rsid w:val="00951406"/>
    <w:rsid w:val="00982878"/>
    <w:rsid w:val="009A02B0"/>
    <w:rsid w:val="009B7021"/>
    <w:rsid w:val="009C343C"/>
    <w:rsid w:val="009C514A"/>
    <w:rsid w:val="009C60D5"/>
    <w:rsid w:val="009D33C2"/>
    <w:rsid w:val="009D5EEE"/>
    <w:rsid w:val="009D6AFE"/>
    <w:rsid w:val="009D7812"/>
    <w:rsid w:val="009E02AE"/>
    <w:rsid w:val="009E07D7"/>
    <w:rsid w:val="009E4C9E"/>
    <w:rsid w:val="009E72E7"/>
    <w:rsid w:val="009F1D7D"/>
    <w:rsid w:val="009F6DA5"/>
    <w:rsid w:val="00A005F0"/>
    <w:rsid w:val="00A0277D"/>
    <w:rsid w:val="00A11F8D"/>
    <w:rsid w:val="00A143C0"/>
    <w:rsid w:val="00A14851"/>
    <w:rsid w:val="00A31EE0"/>
    <w:rsid w:val="00A323B4"/>
    <w:rsid w:val="00A645BF"/>
    <w:rsid w:val="00A831FF"/>
    <w:rsid w:val="00A92894"/>
    <w:rsid w:val="00A94BF6"/>
    <w:rsid w:val="00A96E60"/>
    <w:rsid w:val="00AD35A6"/>
    <w:rsid w:val="00AF1FFC"/>
    <w:rsid w:val="00B00D3E"/>
    <w:rsid w:val="00B01CA8"/>
    <w:rsid w:val="00B10916"/>
    <w:rsid w:val="00B10E35"/>
    <w:rsid w:val="00B11725"/>
    <w:rsid w:val="00B156E3"/>
    <w:rsid w:val="00B2513C"/>
    <w:rsid w:val="00B3088F"/>
    <w:rsid w:val="00B340AD"/>
    <w:rsid w:val="00B35D91"/>
    <w:rsid w:val="00B4012A"/>
    <w:rsid w:val="00B43B11"/>
    <w:rsid w:val="00B504D2"/>
    <w:rsid w:val="00B5202E"/>
    <w:rsid w:val="00B5691C"/>
    <w:rsid w:val="00B60A06"/>
    <w:rsid w:val="00B65656"/>
    <w:rsid w:val="00B74788"/>
    <w:rsid w:val="00B85810"/>
    <w:rsid w:val="00BB1936"/>
    <w:rsid w:val="00BB7DA4"/>
    <w:rsid w:val="00BE1BE3"/>
    <w:rsid w:val="00BF179B"/>
    <w:rsid w:val="00BF3E18"/>
    <w:rsid w:val="00C05C15"/>
    <w:rsid w:val="00C07F43"/>
    <w:rsid w:val="00C208E0"/>
    <w:rsid w:val="00C22165"/>
    <w:rsid w:val="00C35107"/>
    <w:rsid w:val="00C35D7D"/>
    <w:rsid w:val="00C40D6D"/>
    <w:rsid w:val="00C46CA8"/>
    <w:rsid w:val="00C56C88"/>
    <w:rsid w:val="00C702B8"/>
    <w:rsid w:val="00C81C29"/>
    <w:rsid w:val="00C87BD6"/>
    <w:rsid w:val="00C953F1"/>
    <w:rsid w:val="00C97E96"/>
    <w:rsid w:val="00CA1EED"/>
    <w:rsid w:val="00CA36DF"/>
    <w:rsid w:val="00CA6E41"/>
    <w:rsid w:val="00CB4957"/>
    <w:rsid w:val="00CB5138"/>
    <w:rsid w:val="00CB5DFF"/>
    <w:rsid w:val="00CB6776"/>
    <w:rsid w:val="00CB6C2A"/>
    <w:rsid w:val="00CF1529"/>
    <w:rsid w:val="00D023F3"/>
    <w:rsid w:val="00D07089"/>
    <w:rsid w:val="00D15990"/>
    <w:rsid w:val="00D26A3F"/>
    <w:rsid w:val="00D303E5"/>
    <w:rsid w:val="00D4166C"/>
    <w:rsid w:val="00D4598E"/>
    <w:rsid w:val="00D47ECE"/>
    <w:rsid w:val="00D5704E"/>
    <w:rsid w:val="00D619E1"/>
    <w:rsid w:val="00D7310F"/>
    <w:rsid w:val="00D74ABC"/>
    <w:rsid w:val="00D90AD7"/>
    <w:rsid w:val="00D92AB6"/>
    <w:rsid w:val="00D95CD0"/>
    <w:rsid w:val="00DA3BA1"/>
    <w:rsid w:val="00DA5079"/>
    <w:rsid w:val="00DB5398"/>
    <w:rsid w:val="00DB5ED5"/>
    <w:rsid w:val="00DD7A9C"/>
    <w:rsid w:val="00DE09D9"/>
    <w:rsid w:val="00DE61DF"/>
    <w:rsid w:val="00E10EC6"/>
    <w:rsid w:val="00E26118"/>
    <w:rsid w:val="00E32345"/>
    <w:rsid w:val="00E37CD0"/>
    <w:rsid w:val="00E47222"/>
    <w:rsid w:val="00E84E45"/>
    <w:rsid w:val="00E91CA6"/>
    <w:rsid w:val="00E91FDC"/>
    <w:rsid w:val="00EA6D24"/>
    <w:rsid w:val="00EC109B"/>
    <w:rsid w:val="00ED60AF"/>
    <w:rsid w:val="00EE507E"/>
    <w:rsid w:val="00EF1794"/>
    <w:rsid w:val="00F0341B"/>
    <w:rsid w:val="00F16E46"/>
    <w:rsid w:val="00F4387A"/>
    <w:rsid w:val="00F445A7"/>
    <w:rsid w:val="00F47FAF"/>
    <w:rsid w:val="00F53EF4"/>
    <w:rsid w:val="00F60D2B"/>
    <w:rsid w:val="00F622E4"/>
    <w:rsid w:val="00F62B3B"/>
    <w:rsid w:val="00F63B50"/>
    <w:rsid w:val="00F659B4"/>
    <w:rsid w:val="00F749B1"/>
    <w:rsid w:val="00F82C2B"/>
    <w:rsid w:val="00F95131"/>
    <w:rsid w:val="00FA3106"/>
    <w:rsid w:val="00FB025E"/>
    <w:rsid w:val="00FB3EF6"/>
    <w:rsid w:val="00FB5B3C"/>
    <w:rsid w:val="00FB6728"/>
    <w:rsid w:val="00FC011D"/>
    <w:rsid w:val="00FE4B56"/>
    <w:rsid w:val="00FF03D6"/>
    <w:rsid w:val="00FF3CDC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079D39"/>
  <w15:chartTrackingRefBased/>
  <w15:docId w15:val="{99FFA8A7-8A0D-4B5F-A73C-6C90476B5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BdE Neue Helvetica 55 Roman" w:eastAsia="Times" w:hAnsi="BdE Neue Helvetica 55 Roman" w:cstheme="minorBidi"/>
        <w:sz w:val="21"/>
        <w:szCs w:val="21"/>
        <w:lang w:val="es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656"/>
    <w:rPr>
      <w:lang w:val="es-ES_tradnl"/>
    </w:rPr>
  </w:style>
  <w:style w:type="paragraph" w:styleId="Ttulo1">
    <w:name w:val="heading 1"/>
    <w:basedOn w:val="Tipoletra"/>
    <w:next w:val="Tipoletra"/>
    <w:link w:val="Ttulo1Car"/>
    <w:qFormat/>
    <w:rsid w:val="0046258E"/>
    <w:pPr>
      <w:keepNext/>
      <w:numPr>
        <w:numId w:val="17"/>
      </w:numPr>
      <w:spacing w:after="300"/>
      <w:jc w:val="left"/>
      <w:outlineLvl w:val="0"/>
    </w:pPr>
    <w:rPr>
      <w:rFonts w:cs="Arial"/>
      <w:b/>
      <w:bCs/>
      <w:szCs w:val="18"/>
    </w:rPr>
  </w:style>
  <w:style w:type="paragraph" w:styleId="Ttulo2">
    <w:name w:val="heading 2"/>
    <w:basedOn w:val="Tipoletra"/>
    <w:next w:val="Tipoletra"/>
    <w:link w:val="Ttulo2Car"/>
    <w:qFormat/>
    <w:rsid w:val="0046258E"/>
    <w:pPr>
      <w:keepNext/>
      <w:numPr>
        <w:ilvl w:val="1"/>
        <w:numId w:val="17"/>
      </w:numPr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link w:val="Ttulo3Car"/>
    <w:qFormat/>
    <w:rsid w:val="0046258E"/>
    <w:pPr>
      <w:keepNext/>
      <w:numPr>
        <w:ilvl w:val="2"/>
        <w:numId w:val="17"/>
      </w:numPr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link w:val="Ttulo4Car"/>
    <w:qFormat/>
    <w:rsid w:val="0046258E"/>
    <w:pPr>
      <w:keepNext/>
      <w:numPr>
        <w:ilvl w:val="3"/>
        <w:numId w:val="17"/>
      </w:numPr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borrar">
    <w:name w:val="_No_borrar"/>
    <w:basedOn w:val="Normal"/>
    <w:link w:val="NoborrarCar"/>
    <w:semiHidden/>
    <w:rsid w:val="0046258E"/>
    <w:pPr>
      <w:spacing w:line="400" w:lineRule="exact"/>
    </w:pPr>
    <w:rPr>
      <w:rFonts w:ascii="Arial" w:hAnsi="Arial" w:cs="Arial"/>
      <w:sz w:val="32"/>
      <w:szCs w:val="32"/>
    </w:rPr>
  </w:style>
  <w:style w:type="character" w:customStyle="1" w:styleId="NoborrarCar">
    <w:name w:val="_No_borrar Car"/>
    <w:basedOn w:val="Fuentedeprrafopredeter"/>
    <w:link w:val="Noborrar"/>
    <w:semiHidden/>
    <w:rsid w:val="0046258E"/>
    <w:rPr>
      <w:rFonts w:ascii="Arial" w:hAnsi="Arial" w:cs="Arial"/>
      <w:sz w:val="32"/>
      <w:szCs w:val="32"/>
      <w:lang w:eastAsia="es-ES"/>
    </w:rPr>
  </w:style>
  <w:style w:type="paragraph" w:customStyle="1" w:styleId="Tipoletra">
    <w:name w:val="_Tipoletra"/>
    <w:basedOn w:val="Normal"/>
    <w:link w:val="TipoletraCar"/>
    <w:qFormat/>
    <w:rsid w:val="0046258E"/>
  </w:style>
  <w:style w:type="character" w:customStyle="1" w:styleId="TipoletraCar">
    <w:name w:val="_Tipoletra Car"/>
    <w:basedOn w:val="Fuentedeprrafopredeter"/>
    <w:link w:val="Tipoletra"/>
    <w:rsid w:val="0046258E"/>
    <w:rPr>
      <w:rFonts w:ascii="BdE Neue Helvetica 55 Roman" w:hAnsi="BdE Neue Helvetica 55 Roman" w:cs="Times New Roman"/>
      <w:sz w:val="21"/>
      <w:szCs w:val="20"/>
      <w:lang w:eastAsia="es-ES"/>
    </w:rPr>
  </w:style>
  <w:style w:type="paragraph" w:customStyle="1" w:styleId="anejo">
    <w:name w:val="anejo"/>
    <w:basedOn w:val="Tipoletra"/>
    <w:qFormat/>
    <w:rsid w:val="0046258E"/>
    <w:pPr>
      <w:keepNext/>
      <w:pageBreakBefore/>
      <w:spacing w:after="300"/>
      <w:outlineLvl w:val="0"/>
    </w:pPr>
    <w:rPr>
      <w:b/>
    </w:rPr>
  </w:style>
  <w:style w:type="paragraph" w:customStyle="1" w:styleId="anejo2">
    <w:name w:val="anejo2"/>
    <w:basedOn w:val="Tipoletra"/>
    <w:qFormat/>
    <w:rsid w:val="0046258E"/>
    <w:pPr>
      <w:keepNext/>
      <w:numPr>
        <w:numId w:val="18"/>
      </w:numPr>
    </w:pPr>
    <w:rPr>
      <w:b/>
    </w:rPr>
  </w:style>
  <w:style w:type="paragraph" w:customStyle="1" w:styleId="anejo3">
    <w:name w:val="anejo3"/>
    <w:basedOn w:val="Tipoletra"/>
    <w:qFormat/>
    <w:rsid w:val="0046258E"/>
    <w:pPr>
      <w:keepNext/>
    </w:pPr>
    <w:rPr>
      <w:b/>
      <w:i/>
    </w:rPr>
  </w:style>
  <w:style w:type="paragraph" w:customStyle="1" w:styleId="autorportada">
    <w:name w:val="autorportada"/>
    <w:basedOn w:val="Noborrar"/>
    <w:link w:val="autorportadaCar"/>
    <w:qFormat/>
    <w:rsid w:val="00E37CD0"/>
    <w:pPr>
      <w:spacing w:line="240" w:lineRule="exact"/>
      <w:jc w:val="left"/>
    </w:pPr>
    <w:rPr>
      <w:rFonts w:ascii="BdE Neue Helvetica 55 Roman" w:hAnsi="BdE Neue Helvetica 55 Roman"/>
      <w:sz w:val="20"/>
    </w:rPr>
  </w:style>
  <w:style w:type="character" w:customStyle="1" w:styleId="autorportadaCar">
    <w:name w:val="autorportada Car"/>
    <w:basedOn w:val="NoborrarCar"/>
    <w:link w:val="autorportada"/>
    <w:rsid w:val="00E37CD0"/>
    <w:rPr>
      <w:rFonts w:ascii="Arial" w:hAnsi="Arial" w:cs="Arial"/>
      <w:sz w:val="20"/>
      <w:szCs w:val="32"/>
      <w:lang w:eastAsia="es-ES"/>
    </w:rPr>
  </w:style>
  <w:style w:type="paragraph" w:customStyle="1" w:styleId="Ayudaalalectura">
    <w:name w:val="Ayuda a la lectura"/>
    <w:basedOn w:val="Noborrar"/>
    <w:link w:val="AyudaalalecturaCar"/>
    <w:qFormat/>
    <w:rsid w:val="0046258E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character" w:customStyle="1" w:styleId="AyudaalalecturaCar">
    <w:name w:val="Ayuda a la lectura Car"/>
    <w:basedOn w:val="NoborrarCar"/>
    <w:link w:val="Ayudaalalectura"/>
    <w:rsid w:val="0046258E"/>
    <w:rPr>
      <w:rFonts w:ascii="BdE Neue Helvetica 55 Roman" w:hAnsi="BdE Neue Helvetica 55 Roman" w:cs="Arial"/>
      <w:sz w:val="19"/>
      <w:szCs w:val="18"/>
      <w:shd w:val="clear" w:color="auto" w:fill="CCCCCC"/>
      <w:lang w:eastAsia="es-ES"/>
    </w:rPr>
  </w:style>
  <w:style w:type="paragraph" w:customStyle="1" w:styleId="citas">
    <w:name w:val="citas"/>
    <w:basedOn w:val="Noborrar"/>
    <w:link w:val="citasCar"/>
    <w:qFormat/>
    <w:rsid w:val="0046258E"/>
    <w:pPr>
      <w:spacing w:line="280" w:lineRule="exact"/>
    </w:pPr>
    <w:rPr>
      <w:rFonts w:ascii="BdE Neue Helvetica 55 Roman" w:hAnsi="BdE Neue Helvetica 55 Roman"/>
      <w:i/>
      <w:sz w:val="19"/>
    </w:rPr>
  </w:style>
  <w:style w:type="character" w:customStyle="1" w:styleId="citasCar">
    <w:name w:val="citas Car"/>
    <w:basedOn w:val="NoborrarCar"/>
    <w:link w:val="citas"/>
    <w:rsid w:val="0046258E"/>
    <w:rPr>
      <w:rFonts w:ascii="BdE Neue Helvetica 55 Roman" w:hAnsi="BdE Neue Helvetica 55 Roman" w:cs="Arial"/>
      <w:i/>
      <w:sz w:val="19"/>
      <w:szCs w:val="32"/>
      <w:lang w:eastAsia="es-ES"/>
    </w:rPr>
  </w:style>
  <w:style w:type="paragraph" w:customStyle="1" w:styleId="citasangrada">
    <w:name w:val="citasangrada"/>
    <w:basedOn w:val="Noborrar"/>
    <w:link w:val="citasangradaCar"/>
    <w:qFormat/>
    <w:rsid w:val="0046258E"/>
    <w:pPr>
      <w:tabs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character" w:customStyle="1" w:styleId="citasangradaCar">
    <w:name w:val="citasangrada Car"/>
    <w:basedOn w:val="NoborrarCar"/>
    <w:link w:val="citasangrada"/>
    <w:rsid w:val="0046258E"/>
    <w:rPr>
      <w:rFonts w:ascii="BdE Neue Helvetica 55 Roman" w:hAnsi="BdE Neue Helvetica 55 Roman" w:cs="Arial"/>
      <w:i/>
      <w:sz w:val="19"/>
      <w:szCs w:val="18"/>
      <w:lang w:eastAsia="es-ES"/>
    </w:rPr>
  </w:style>
  <w:style w:type="paragraph" w:customStyle="1" w:styleId="Codpiepgina">
    <w:name w:val="Cod_pie página"/>
    <w:basedOn w:val="Noborrar"/>
    <w:link w:val="CodpiepginaCar"/>
    <w:rsid w:val="0046258E"/>
    <w:pPr>
      <w:spacing w:line="240" w:lineRule="auto"/>
    </w:pPr>
    <w:rPr>
      <w:rFonts w:ascii="BdE Neue Helvetica 55 Roman" w:hAnsi="BdE Neue Helvetica 55 Roman"/>
      <w:sz w:val="16"/>
    </w:rPr>
  </w:style>
  <w:style w:type="character" w:customStyle="1" w:styleId="CodpiepginaCar">
    <w:name w:val="Cod_pie página Car"/>
    <w:basedOn w:val="NoborrarCar"/>
    <w:link w:val="Codpiepgina"/>
    <w:rsid w:val="0046258E"/>
    <w:rPr>
      <w:rFonts w:ascii="BdE Neue Helvetica 55 Roman" w:hAnsi="BdE Neue Helvetica 55 Roman" w:cs="Arial"/>
      <w:sz w:val="16"/>
      <w:szCs w:val="32"/>
      <w:lang w:eastAsia="es-ES"/>
    </w:rPr>
  </w:style>
  <w:style w:type="paragraph" w:customStyle="1" w:styleId="confidencial">
    <w:name w:val="confidencial"/>
    <w:basedOn w:val="Noborrar"/>
    <w:link w:val="confidencialCar"/>
    <w:qFormat/>
    <w:rsid w:val="0046258E"/>
    <w:pPr>
      <w:spacing w:after="450" w:line="240" w:lineRule="auto"/>
      <w:jc w:val="right"/>
    </w:pPr>
    <w:rPr>
      <w:rFonts w:ascii="BdE Neue Helvetica 55 Roman" w:hAnsi="BdE Neue Helvetica 55 Roman"/>
      <w:b/>
      <w:caps/>
      <w:noProof/>
    </w:rPr>
  </w:style>
  <w:style w:type="character" w:customStyle="1" w:styleId="confidencialCar">
    <w:name w:val="confidencial Car"/>
    <w:basedOn w:val="NoborrarCar"/>
    <w:link w:val="confidencial"/>
    <w:rsid w:val="0046258E"/>
    <w:rPr>
      <w:rFonts w:ascii="BdE Neue Helvetica 55 Roman" w:hAnsi="BdE Neue Helvetica 55 Roman" w:cs="Arial"/>
      <w:b/>
      <w:caps/>
      <w:noProof/>
      <w:sz w:val="32"/>
      <w:szCs w:val="32"/>
      <w:lang w:eastAsia="es-ES"/>
    </w:rPr>
  </w:style>
  <w:style w:type="paragraph" w:customStyle="1" w:styleId="confidencialpieimpar">
    <w:name w:val="confidencial_pieimpar"/>
    <w:basedOn w:val="Noborrar"/>
    <w:link w:val="confidencialpieimparCar"/>
    <w:qFormat/>
    <w:rsid w:val="0046258E"/>
    <w:pPr>
      <w:spacing w:line="240" w:lineRule="auto"/>
      <w:jc w:val="left"/>
    </w:pPr>
    <w:rPr>
      <w:rFonts w:ascii="BdE Neue Helvetica 45 Light" w:hAnsi="BdE Neue Helvetica 45 Light"/>
      <w:b/>
      <w:caps/>
      <w:sz w:val="20"/>
    </w:rPr>
  </w:style>
  <w:style w:type="character" w:customStyle="1" w:styleId="confidencialpieimparCar">
    <w:name w:val="confidencial_pieimpar Car"/>
    <w:basedOn w:val="NoborrarCar"/>
    <w:link w:val="confidencialpieimpar"/>
    <w:rsid w:val="0046258E"/>
    <w:rPr>
      <w:rFonts w:ascii="BdE Neue Helvetica 45 Light" w:hAnsi="BdE Neue Helvetica 45 Light" w:cs="Arial"/>
      <w:b/>
      <w:caps/>
      <w:sz w:val="20"/>
      <w:szCs w:val="32"/>
      <w:lang w:eastAsia="es-ES"/>
    </w:rPr>
  </w:style>
  <w:style w:type="paragraph" w:customStyle="1" w:styleId="confidencialpiepar">
    <w:name w:val="confidencial_piepar"/>
    <w:basedOn w:val="Noborrar"/>
    <w:link w:val="confidencialpieparCar"/>
    <w:qFormat/>
    <w:rsid w:val="0046258E"/>
    <w:pPr>
      <w:spacing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character" w:customStyle="1" w:styleId="confidencialpieparCar">
    <w:name w:val="confidencial_piepar Car"/>
    <w:basedOn w:val="NoborrarCar"/>
    <w:link w:val="confidencialpiepar"/>
    <w:rsid w:val="0046258E"/>
    <w:rPr>
      <w:rFonts w:ascii="BdE Neue Helvetica 45 Light" w:hAnsi="BdE Neue Helvetica 45 Light" w:cs="Arial"/>
      <w:b/>
      <w:caps/>
      <w:sz w:val="20"/>
      <w:szCs w:val="32"/>
      <w:lang w:eastAsia="es-ES"/>
    </w:rPr>
  </w:style>
  <w:style w:type="paragraph" w:customStyle="1" w:styleId="departadivision">
    <w:name w:val="departadivision"/>
    <w:basedOn w:val="Noborrar"/>
    <w:link w:val="departadivisionCar"/>
    <w:qFormat/>
    <w:rsid w:val="0046258E"/>
    <w:pPr>
      <w:spacing w:line="26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NoborrarCar"/>
    <w:link w:val="departadivision"/>
    <w:rsid w:val="0046258E"/>
    <w:rPr>
      <w:rFonts w:ascii="BdE Neue Helvetica 55 Roman" w:hAnsi="BdE Neue Helvetica 55 Roman" w:cs="Arial"/>
      <w:sz w:val="16"/>
      <w:szCs w:val="14"/>
      <w:lang w:eastAsia="es-ES"/>
    </w:rPr>
  </w:style>
  <w:style w:type="paragraph" w:customStyle="1" w:styleId="direccgeneral">
    <w:name w:val="direccgeneral"/>
    <w:basedOn w:val="Noborrar"/>
    <w:link w:val="direccgeneralCar"/>
    <w:qFormat/>
    <w:rsid w:val="0046258E"/>
    <w:pPr>
      <w:spacing w:line="240" w:lineRule="auto"/>
    </w:pPr>
    <w:rPr>
      <w:rFonts w:ascii="BdE Neue Helvetica 55 Roman" w:hAnsi="BdE Neue Helvetica 55 Roman"/>
      <w:sz w:val="18"/>
      <w:szCs w:val="18"/>
    </w:rPr>
  </w:style>
  <w:style w:type="character" w:customStyle="1" w:styleId="direccgeneralCar">
    <w:name w:val="direccgeneral Car"/>
    <w:basedOn w:val="NoborrarCar"/>
    <w:link w:val="direccgeneral"/>
    <w:rsid w:val="0046258E"/>
    <w:rPr>
      <w:rFonts w:ascii="BdE Neue Helvetica 55 Roman" w:hAnsi="BdE Neue Helvetica 55 Roman" w:cs="Arial"/>
      <w:sz w:val="18"/>
      <w:szCs w:val="18"/>
      <w:lang w:eastAsia="es-ES"/>
    </w:rPr>
  </w:style>
  <w:style w:type="paragraph" w:customStyle="1" w:styleId="Discurso">
    <w:name w:val="Discurso"/>
    <w:basedOn w:val="Normal"/>
    <w:qFormat/>
    <w:rsid w:val="0046258E"/>
    <w:pPr>
      <w:spacing w:line="540" w:lineRule="exact"/>
    </w:pPr>
    <w:rPr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4625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258E"/>
    <w:rPr>
      <w:rFonts w:ascii="BdE Neue Helvetica 55 Roman" w:hAnsi="BdE Neue Helvetica 55 Roman" w:cs="Times New Roman"/>
      <w:sz w:val="21"/>
      <w:szCs w:val="20"/>
      <w:lang w:eastAsia="es-ES"/>
    </w:rPr>
  </w:style>
  <w:style w:type="paragraph" w:customStyle="1" w:styleId="Encabezado1pag">
    <w:name w:val="Encabezado_1_pag"/>
    <w:basedOn w:val="Noborrar"/>
    <w:semiHidden/>
    <w:qFormat/>
    <w:rsid w:val="0046258E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echaportada">
    <w:name w:val="fechaportada"/>
    <w:basedOn w:val="Noborrar"/>
    <w:next w:val="Numerodocumento"/>
    <w:qFormat/>
    <w:rsid w:val="00FA3106"/>
    <w:pPr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link w:val="fuentecuadrograficoCar"/>
    <w:qFormat/>
    <w:rsid w:val="0046258E"/>
    <w:pPr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character" w:customStyle="1" w:styleId="fuentecuadrograficoCar">
    <w:name w:val="fuentecuadrografico Car"/>
    <w:basedOn w:val="NoborrarCar"/>
    <w:link w:val="fuentecuadrografico"/>
    <w:rsid w:val="0046258E"/>
    <w:rPr>
      <w:rFonts w:ascii="BdE Neue Helvetica 55 Roman" w:hAnsi="BdE Neue Helvetica 55 Roman" w:cs="Arial"/>
      <w:sz w:val="14"/>
      <w:szCs w:val="14"/>
      <w:lang w:eastAsia="es-ES"/>
    </w:rPr>
  </w:style>
  <w:style w:type="paragraph" w:customStyle="1" w:styleId="HCtextos">
    <w:name w:val="HC_textos"/>
    <w:basedOn w:val="Noborrar"/>
    <w:link w:val="HCtextosCar"/>
    <w:rsid w:val="0046258E"/>
    <w:pPr>
      <w:spacing w:line="300" w:lineRule="exact"/>
    </w:pPr>
    <w:rPr>
      <w:rFonts w:ascii="BdE Neue Helvetica 55 Roman" w:hAnsi="BdE Neue Helvetica 55 Roman"/>
      <w:sz w:val="20"/>
    </w:rPr>
  </w:style>
  <w:style w:type="character" w:customStyle="1" w:styleId="HCtextosCar">
    <w:name w:val="HC_textos Car"/>
    <w:basedOn w:val="NoborrarCar"/>
    <w:link w:val="HCtextos"/>
    <w:rsid w:val="0046258E"/>
    <w:rPr>
      <w:rFonts w:ascii="BdE Neue Helvetica 55 Roman" w:hAnsi="BdE Neue Helvetica 55 Roman" w:cs="Arial"/>
      <w:sz w:val="20"/>
      <w:szCs w:val="32"/>
      <w:lang w:eastAsia="es-ES"/>
    </w:rPr>
  </w:style>
  <w:style w:type="paragraph" w:customStyle="1" w:styleId="HCblanco">
    <w:name w:val="HC_blanco"/>
    <w:basedOn w:val="HCtextos"/>
    <w:link w:val="HCblancoCar"/>
    <w:rsid w:val="0046258E"/>
    <w:rPr>
      <w:color w:val="FFFFFF" w:themeColor="background1"/>
    </w:rPr>
  </w:style>
  <w:style w:type="character" w:customStyle="1" w:styleId="HCblancoCar">
    <w:name w:val="HC_blanco Car"/>
    <w:basedOn w:val="HCtextosCar"/>
    <w:link w:val="HCblanco"/>
    <w:rsid w:val="0046258E"/>
    <w:rPr>
      <w:rFonts w:ascii="BdE Neue Helvetica 55 Roman" w:hAnsi="BdE Neue Helvetica 55 Roman" w:cs="Arial"/>
      <w:color w:val="FFFFFF" w:themeColor="background1"/>
      <w:sz w:val="20"/>
      <w:szCs w:val="32"/>
      <w:lang w:eastAsia="es-ES"/>
    </w:rPr>
  </w:style>
  <w:style w:type="paragraph" w:customStyle="1" w:styleId="HCTtulos">
    <w:name w:val="HC_Títulos"/>
    <w:basedOn w:val="Noborrar"/>
    <w:link w:val="HCTtulosCar"/>
    <w:rsid w:val="0046258E"/>
    <w:pPr>
      <w:spacing w:line="300" w:lineRule="exact"/>
    </w:pPr>
    <w:rPr>
      <w:rFonts w:ascii="BdE Neue Helvetica 55 Roman" w:hAnsi="BdE Neue Helvetica 55 Roman"/>
      <w:b/>
      <w:sz w:val="20"/>
    </w:rPr>
  </w:style>
  <w:style w:type="character" w:customStyle="1" w:styleId="HCTtulosCar">
    <w:name w:val="HC_Títulos Car"/>
    <w:basedOn w:val="NoborrarCar"/>
    <w:link w:val="HCTtulos"/>
    <w:rsid w:val="0046258E"/>
    <w:rPr>
      <w:rFonts w:ascii="BdE Neue Helvetica 55 Roman" w:hAnsi="BdE Neue Helvetica 55 Roman" w:cs="Arial"/>
      <w:b/>
      <w:sz w:val="20"/>
      <w:szCs w:val="32"/>
      <w:lang w:eastAsia="es-ES"/>
    </w:rPr>
  </w:style>
  <w:style w:type="character" w:styleId="Hipervnculo">
    <w:name w:val="Hyperlink"/>
    <w:basedOn w:val="Fuentedeprrafopredeter"/>
    <w:uiPriority w:val="99"/>
    <w:unhideWhenUsed/>
    <w:qFormat/>
    <w:rsid w:val="00B65656"/>
    <w:rPr>
      <w:color w:val="B35C48"/>
      <w:u w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46258E"/>
    <w:rPr>
      <w:color w:val="B35C48"/>
      <w:u w:val="none"/>
    </w:rPr>
  </w:style>
  <w:style w:type="paragraph" w:styleId="ndice1">
    <w:name w:val="index 1"/>
    <w:basedOn w:val="Normal"/>
    <w:next w:val="Normal"/>
    <w:autoRedefine/>
    <w:semiHidden/>
    <w:rsid w:val="0046258E"/>
    <w:pPr>
      <w:ind w:left="200" w:hanging="200"/>
    </w:pPr>
  </w:style>
  <w:style w:type="paragraph" w:customStyle="1" w:styleId="Listaalfabsangrada">
    <w:name w:val="Lista alfab sangrada"/>
    <w:basedOn w:val="Tipoletra"/>
    <w:next w:val="Tipoletra"/>
    <w:qFormat/>
    <w:rsid w:val="0046258E"/>
    <w:pPr>
      <w:numPr>
        <w:numId w:val="19"/>
      </w:numPr>
      <w:ind w:right="680"/>
    </w:pPr>
  </w:style>
  <w:style w:type="paragraph" w:customStyle="1" w:styleId="Listaalfabtica">
    <w:name w:val="Lista alfabética"/>
    <w:basedOn w:val="Tipoletra"/>
    <w:next w:val="Tipoletra"/>
    <w:qFormat/>
    <w:rsid w:val="0046258E"/>
    <w:pPr>
      <w:numPr>
        <w:numId w:val="20"/>
      </w:numPr>
    </w:pPr>
  </w:style>
  <w:style w:type="paragraph" w:customStyle="1" w:styleId="Listaguionada">
    <w:name w:val="Lista guionada"/>
    <w:basedOn w:val="Tipoletra"/>
    <w:next w:val="Tipoletra"/>
    <w:qFormat/>
    <w:rsid w:val="0046258E"/>
    <w:pPr>
      <w:numPr>
        <w:numId w:val="21"/>
      </w:numPr>
    </w:pPr>
  </w:style>
  <w:style w:type="paragraph" w:customStyle="1" w:styleId="Listaguionadasangrada">
    <w:name w:val="Lista guionada sangrada"/>
    <w:basedOn w:val="Tipoletra"/>
    <w:next w:val="Tipoletra"/>
    <w:qFormat/>
    <w:rsid w:val="0046258E"/>
    <w:pPr>
      <w:numPr>
        <w:numId w:val="22"/>
      </w:numPr>
      <w:ind w:right="680"/>
    </w:pPr>
  </w:style>
  <w:style w:type="paragraph" w:customStyle="1" w:styleId="Listanumrica">
    <w:name w:val="Lista numérica"/>
    <w:basedOn w:val="Tipoletra"/>
    <w:next w:val="Tipoletra"/>
    <w:qFormat/>
    <w:rsid w:val="0046258E"/>
    <w:pPr>
      <w:numPr>
        <w:numId w:val="23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46258E"/>
    <w:pPr>
      <w:numPr>
        <w:numId w:val="24"/>
      </w:numPr>
      <w:ind w:right="680"/>
    </w:pPr>
  </w:style>
  <w:style w:type="paragraph" w:customStyle="1" w:styleId="Listanotacuadrografico">
    <w:name w:val="Lista_notacuadrografico"/>
    <w:basedOn w:val="Noborrar"/>
    <w:next w:val="Tipoletra"/>
    <w:qFormat/>
    <w:rsid w:val="0046258E"/>
    <w:pPr>
      <w:numPr>
        <w:numId w:val="25"/>
      </w:numPr>
      <w:spacing w:line="240" w:lineRule="auto"/>
    </w:pPr>
    <w:rPr>
      <w:rFonts w:ascii="BdE Neue Helvetica 55 Roman" w:hAnsi="BdE Neue Helvetica 55 Roman"/>
      <w:sz w:val="14"/>
      <w:szCs w:val="14"/>
    </w:rPr>
  </w:style>
  <w:style w:type="paragraph" w:customStyle="1" w:styleId="listados">
    <w:name w:val="listados"/>
    <w:basedOn w:val="Tipoletra"/>
    <w:next w:val="Tipoletra"/>
    <w:qFormat/>
    <w:rsid w:val="0046258E"/>
    <w:pPr>
      <w:tabs>
        <w:tab w:val="left" w:pos="284"/>
      </w:tabs>
    </w:pPr>
  </w:style>
  <w:style w:type="paragraph" w:customStyle="1" w:styleId="listadosangrado">
    <w:name w:val="listadosangrado"/>
    <w:basedOn w:val="Tipoletra"/>
    <w:next w:val="Tipoletra"/>
    <w:qFormat/>
    <w:rsid w:val="0046258E"/>
    <w:pPr>
      <w:tabs>
        <w:tab w:val="left" w:pos="964"/>
      </w:tabs>
      <w:ind w:left="680" w:right="680"/>
    </w:pPr>
  </w:style>
  <w:style w:type="paragraph" w:customStyle="1" w:styleId="NormalBoletn">
    <w:name w:val="Normal Boletín"/>
    <w:basedOn w:val="Tipoletra"/>
    <w:qFormat/>
    <w:rsid w:val="0046258E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46258E"/>
    <w:pPr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NoborrarCar"/>
    <w:link w:val="Numcuadrografico"/>
    <w:rsid w:val="0046258E"/>
    <w:rPr>
      <w:rFonts w:ascii="BdE Neue Helvetica 55 Roman" w:hAnsi="BdE Neue Helvetica 55 Roman" w:cs="Arial"/>
      <w:b/>
      <w:sz w:val="14"/>
      <w:szCs w:val="14"/>
      <w:lang w:eastAsia="es-ES"/>
    </w:rPr>
  </w:style>
  <w:style w:type="character" w:styleId="Nmerodepgina">
    <w:name w:val="page number"/>
    <w:basedOn w:val="NoborrarCar"/>
    <w:qFormat/>
    <w:rsid w:val="0046258E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 w:eastAsia="es-ES"/>
    </w:rPr>
  </w:style>
  <w:style w:type="paragraph" w:customStyle="1" w:styleId="Numerodocumento">
    <w:name w:val="Numerodocumento"/>
    <w:basedOn w:val="Noborrar"/>
    <w:qFormat/>
    <w:rsid w:val="009B7021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customStyle="1" w:styleId="Prrafoantesdefirma">
    <w:name w:val="Párrafo antes de firma"/>
    <w:basedOn w:val="Tipoletra"/>
    <w:next w:val="Tipoletra"/>
    <w:qFormat/>
    <w:rsid w:val="0046258E"/>
    <w:pPr>
      <w:spacing w:after="1440"/>
    </w:pPr>
  </w:style>
  <w:style w:type="paragraph" w:styleId="Piedepgina">
    <w:name w:val="footer"/>
    <w:basedOn w:val="Noborrar"/>
    <w:link w:val="PiedepginaCar2"/>
    <w:rsid w:val="0046258E"/>
    <w:pPr>
      <w:tabs>
        <w:tab w:val="center" w:pos="4252"/>
        <w:tab w:val="right" w:pos="8504"/>
      </w:tabs>
      <w:spacing w:line="240" w:lineRule="exact"/>
    </w:pPr>
    <w:rPr>
      <w:rFonts w:ascii="BdE Neue Helvetica 55 Roman" w:hAnsi="BdE Neue Helvetica 55 Roman"/>
      <w:sz w:val="21"/>
    </w:rPr>
  </w:style>
  <w:style w:type="character" w:customStyle="1" w:styleId="PiedepginaCar">
    <w:name w:val="Pie de página Car"/>
    <w:basedOn w:val="Fuentedeprrafopredeter"/>
    <w:semiHidden/>
    <w:rsid w:val="0046258E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character" w:customStyle="1" w:styleId="PiedepginaCar2">
    <w:name w:val="Pie de página Car2"/>
    <w:basedOn w:val="Fuentedeprrafopredeter"/>
    <w:link w:val="Piedepgina"/>
    <w:rsid w:val="0046258E"/>
    <w:rPr>
      <w:rFonts w:ascii="BdE Neue Helvetica 55 Roman" w:hAnsi="BdE Neue Helvetica 55 Roman" w:cs="Arial"/>
      <w:sz w:val="21"/>
      <w:szCs w:val="32"/>
      <w:lang w:eastAsia="es-ES"/>
    </w:rPr>
  </w:style>
  <w:style w:type="character" w:customStyle="1" w:styleId="PiedepginaCar1">
    <w:name w:val="Pie de página Car1"/>
    <w:basedOn w:val="Fuentedeprrafopredeter"/>
    <w:semiHidden/>
    <w:rsid w:val="0046258E"/>
    <w:rPr>
      <w:rFonts w:ascii="BdE Neue Helvetica 45 Light" w:eastAsia="Times" w:hAnsi="BdE Neue Helvetica 45 Light"/>
      <w:caps/>
      <w:sz w:val="11"/>
      <w:szCs w:val="9"/>
      <w:lang w:val="es-ES_tradnl" w:eastAsia="es-ES" w:bidi="ar-SA"/>
    </w:rPr>
  </w:style>
  <w:style w:type="paragraph" w:customStyle="1" w:styleId="Portadablanco">
    <w:name w:val="Portada_blanco"/>
    <w:basedOn w:val="Noborrar"/>
    <w:semiHidden/>
    <w:rsid w:val="0046258E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styleId="Refdecomentario">
    <w:name w:val="annotation reference"/>
    <w:basedOn w:val="Fuentedeprrafopredeter"/>
    <w:semiHidden/>
    <w:rsid w:val="0046258E"/>
    <w:rPr>
      <w:sz w:val="16"/>
      <w:szCs w:val="16"/>
    </w:rPr>
  </w:style>
  <w:style w:type="character" w:styleId="Refdenotaalpie">
    <w:name w:val="footnote reference"/>
    <w:basedOn w:val="Fuentedeprrafopredeter"/>
    <w:rsid w:val="0046258E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resumen">
    <w:name w:val="resumen"/>
    <w:basedOn w:val="Noborrar"/>
    <w:link w:val="resumenCar"/>
    <w:rsid w:val="0046258E"/>
    <w:pPr>
      <w:framePr w:wrap="around" w:vAnchor="text" w:hAnchor="text" w:y="681"/>
      <w:tabs>
        <w:tab w:val="left" w:pos="1191"/>
      </w:tabs>
      <w:spacing w:line="300" w:lineRule="exact"/>
    </w:pPr>
    <w:rPr>
      <w:rFonts w:ascii="BdE Neue Helvetica 45 Light" w:hAnsi="BdE Neue Helvetica 45 Light"/>
      <w:sz w:val="21"/>
    </w:rPr>
  </w:style>
  <w:style w:type="character" w:customStyle="1" w:styleId="resumenCar">
    <w:name w:val="resumen Car"/>
    <w:basedOn w:val="Fuentedeprrafopredeter"/>
    <w:link w:val="resumen"/>
    <w:rsid w:val="0046258E"/>
    <w:rPr>
      <w:rFonts w:ascii="BdE Neue Helvetica 45 Light" w:hAnsi="BdE Neue Helvetica 45 Light" w:cs="Arial"/>
      <w:sz w:val="21"/>
      <w:szCs w:val="32"/>
      <w:lang w:eastAsia="es-ES"/>
    </w:rPr>
  </w:style>
  <w:style w:type="paragraph" w:customStyle="1" w:styleId="Roman12">
    <w:name w:val="Roman_12"/>
    <w:basedOn w:val="Normal"/>
    <w:qFormat/>
    <w:rsid w:val="0046258E"/>
    <w:pPr>
      <w:spacing w:line="340" w:lineRule="exact"/>
    </w:pPr>
    <w:rPr>
      <w:sz w:val="24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9D7812"/>
    <w:pPr>
      <w:spacing w:line="300" w:lineRule="exac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NoborrarCar"/>
    <w:link w:val="subtituloportada"/>
    <w:rsid w:val="009D7812"/>
    <w:rPr>
      <w:rFonts w:ascii="Arial" w:hAnsi="Arial" w:cs="Arial"/>
      <w:sz w:val="24"/>
      <w:szCs w:val="26"/>
      <w:lang w:eastAsia="es-ES"/>
    </w:rPr>
  </w:style>
  <w:style w:type="table" w:styleId="Tablaconcuadrcula">
    <w:name w:val="Table Grid"/>
    <w:basedOn w:val="Tablanormal"/>
    <w:uiPriority w:val="59"/>
    <w:rsid w:val="008600C8"/>
    <w:pPr>
      <w:spacing w:line="240" w:lineRule="auto"/>
    </w:pPr>
    <w:rPr>
      <w:rFonts w:eastAsia="Calibri" w:cs="Times New Roman"/>
      <w:sz w:val="20"/>
      <w:szCs w:val="20"/>
      <w:lang w:val="es-ES_tradnl" w:eastAsia="es-ES_tradnl"/>
    </w:rPr>
    <w:tblPr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</w:style>
  <w:style w:type="table" w:customStyle="1" w:styleId="TablaInforme1">
    <w:name w:val="Tabla_Informe_1"/>
    <w:basedOn w:val="Tablanormal"/>
    <w:uiPriority w:val="99"/>
    <w:qFormat/>
    <w:rsid w:val="00422025"/>
    <w:pPr>
      <w:tabs>
        <w:tab w:val="left" w:pos="198"/>
        <w:tab w:val="left" w:pos="397"/>
        <w:tab w:val="left" w:pos="567"/>
      </w:tabs>
    </w:pPr>
    <w:rPr>
      <w:rFonts w:ascii="BdE Neue Helvetica 45 Light" w:eastAsia="Calibri" w:hAnsi="BdE Neue Helvetica 45 Light" w:cs="Times New Roman"/>
      <w:sz w:val="14"/>
      <w:szCs w:val="20"/>
      <w:lang w:val="es-ES_tradnl" w:eastAsia="es-ES_tradnl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  <w:vAlign w:val="center"/>
    </w:tcPr>
    <w:tblStylePr w:type="firstRow">
      <w:rPr>
        <w:b/>
      </w:rPr>
      <w:tblPr/>
      <w:trPr>
        <w:tblHeader/>
      </w:trPr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ainforme">
    <w:name w:val="Tablainforme"/>
    <w:basedOn w:val="Tablanormal"/>
    <w:rsid w:val="008600C8"/>
    <w:pPr>
      <w:spacing w:line="240" w:lineRule="auto"/>
    </w:pPr>
    <w:rPr>
      <w:rFonts w:ascii="BdE Neue Helvetica 45 Light" w:hAnsi="BdE Neue Helvetica 45 Light" w:cs="Times New Roman"/>
      <w:sz w:val="14"/>
      <w:szCs w:val="14"/>
      <w:lang w:val="es-ES_tradnl" w:eastAsia="es-ES_tradnl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cPr>
      <w:vAlign w:val="center"/>
    </w:tcPr>
  </w:style>
  <w:style w:type="paragraph" w:styleId="TDC1">
    <w:name w:val="toc 1"/>
    <w:basedOn w:val="Noborrar"/>
    <w:semiHidden/>
    <w:rsid w:val="008600C8"/>
    <w:pPr>
      <w:tabs>
        <w:tab w:val="left" w:pos="289"/>
      </w:tabs>
      <w:spacing w:before="260" w:line="240" w:lineRule="auto"/>
      <w:ind w:left="289" w:hanging="289"/>
    </w:pPr>
    <w:rPr>
      <w:rFonts w:ascii="BdE Neue Helvetica 55 Roman" w:hAnsi="BdE Neue Helvetica 55 Roman"/>
      <w:sz w:val="21"/>
    </w:rPr>
  </w:style>
  <w:style w:type="paragraph" w:styleId="TDC2">
    <w:name w:val="toc 2"/>
    <w:basedOn w:val="Noborrar"/>
    <w:semiHidden/>
    <w:rsid w:val="008600C8"/>
    <w:pPr>
      <w:tabs>
        <w:tab w:val="left" w:pos="1247"/>
      </w:tabs>
      <w:spacing w:before="260" w:line="240" w:lineRule="auto"/>
      <w:ind w:left="1134" w:hanging="454"/>
    </w:pPr>
    <w:rPr>
      <w:rFonts w:ascii="BdE Neue Helvetica 55 Roman" w:hAnsi="BdE Neue Helvetica 55 Roman"/>
      <w:noProof/>
      <w:sz w:val="21"/>
    </w:rPr>
  </w:style>
  <w:style w:type="paragraph" w:styleId="TDC3">
    <w:name w:val="toc 3"/>
    <w:basedOn w:val="Noborrar"/>
    <w:semiHidden/>
    <w:rsid w:val="008600C8"/>
    <w:pPr>
      <w:tabs>
        <w:tab w:val="left" w:pos="1985"/>
      </w:tabs>
      <w:spacing w:before="260" w:line="240" w:lineRule="auto"/>
      <w:ind w:left="1985" w:hanging="624"/>
    </w:pPr>
    <w:rPr>
      <w:rFonts w:ascii="BdE Neue Helvetica 55 Roman" w:hAnsi="BdE Neue Helvetica 55 Roman"/>
      <w:sz w:val="2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5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258E"/>
    <w:rPr>
      <w:rFonts w:ascii="Tahoma" w:hAnsi="Tahoma" w:cs="Tahoma"/>
      <w:sz w:val="16"/>
      <w:szCs w:val="16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46258E"/>
    <w:rPr>
      <w:color w:val="auto"/>
    </w:rPr>
  </w:style>
  <w:style w:type="paragraph" w:styleId="Textonotapie">
    <w:name w:val="footnote text"/>
    <w:basedOn w:val="Normal"/>
    <w:link w:val="TextonotapieCar"/>
    <w:qFormat/>
    <w:rsid w:val="00B65656"/>
    <w:pPr>
      <w:spacing w:line="200" w:lineRule="exact"/>
    </w:pPr>
    <w:rPr>
      <w:sz w:val="14"/>
      <w:szCs w:val="14"/>
    </w:rPr>
  </w:style>
  <w:style w:type="character" w:customStyle="1" w:styleId="TextonotapieCar">
    <w:name w:val="Texto nota pie Car"/>
    <w:basedOn w:val="Fuentedeprrafopredeter"/>
    <w:link w:val="Textonotapie"/>
    <w:rsid w:val="00B65656"/>
    <w:rPr>
      <w:sz w:val="14"/>
      <w:szCs w:val="14"/>
    </w:rPr>
  </w:style>
  <w:style w:type="paragraph" w:customStyle="1" w:styleId="textocuadro">
    <w:name w:val="textocuadro"/>
    <w:basedOn w:val="Normal"/>
    <w:next w:val="Normal"/>
    <w:qFormat/>
    <w:rsid w:val="0046258E"/>
    <w:pPr>
      <w:spacing w:line="180" w:lineRule="exact"/>
    </w:pPr>
    <w:rPr>
      <w:sz w:val="14"/>
    </w:rPr>
  </w:style>
  <w:style w:type="paragraph" w:customStyle="1" w:styleId="TEXTOPIE">
    <w:name w:val="TEXTOPIE"/>
    <w:basedOn w:val="Noborrar"/>
    <w:link w:val="TEXTOPIECar"/>
    <w:qFormat/>
    <w:rsid w:val="0046258E"/>
    <w:rPr>
      <w:rFonts w:ascii="BdE Neue Helvetica 45 Light" w:hAnsi="BdE Neue Helvetica 45 Light"/>
      <w:caps/>
      <w:sz w:val="11"/>
      <w:szCs w:val="11"/>
    </w:rPr>
  </w:style>
  <w:style w:type="character" w:customStyle="1" w:styleId="TEXTOPIECar">
    <w:name w:val="TEXTOPIE Car"/>
    <w:basedOn w:val="PiedepginaCar1"/>
    <w:link w:val="TEXTOPIE"/>
    <w:rsid w:val="0046258E"/>
    <w:rPr>
      <w:rFonts w:ascii="BdE Neue Helvetica 45 Light" w:eastAsia="Times" w:hAnsi="BdE Neue Helvetica 45 Light" w:cs="Arial"/>
      <w:caps/>
      <w:sz w:val="11"/>
      <w:szCs w:val="11"/>
      <w:lang w:val="es-ES_tradnl" w:eastAsia="es-ES" w:bidi="ar-SA"/>
    </w:rPr>
  </w:style>
  <w:style w:type="character" w:customStyle="1" w:styleId="Ttulo1Car">
    <w:name w:val="Título 1 Car"/>
    <w:basedOn w:val="Fuentedeprrafopredeter"/>
    <w:link w:val="Ttulo1"/>
    <w:rsid w:val="0046258E"/>
    <w:rPr>
      <w:rFonts w:ascii="BdE Neue Helvetica 55 Roman" w:hAnsi="BdE Neue Helvetica 55 Roman" w:cs="Arial"/>
      <w:b/>
      <w:bCs/>
      <w:sz w:val="21"/>
      <w:szCs w:val="18"/>
      <w:lang w:eastAsia="es-ES"/>
    </w:rPr>
  </w:style>
  <w:style w:type="character" w:customStyle="1" w:styleId="Ttulo2Car">
    <w:name w:val="Título 2 Car"/>
    <w:basedOn w:val="Fuentedeprrafopredeter"/>
    <w:link w:val="Ttulo2"/>
    <w:rsid w:val="0046258E"/>
    <w:rPr>
      <w:rFonts w:ascii="BdE Neue Helvetica 55 Roman" w:hAnsi="BdE Neue Helvetica 55 Roman" w:cs="Arial"/>
      <w:b/>
      <w:bCs/>
      <w:iCs/>
      <w:sz w:val="21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258E"/>
    <w:rPr>
      <w:rFonts w:ascii="BdE Neue Helvetica 55 Roman" w:hAnsi="BdE Neue Helvetica 55 Roman" w:cs="Arial"/>
      <w:b/>
      <w:bCs/>
      <w:i/>
      <w:sz w:val="21"/>
      <w:szCs w:val="20"/>
      <w:lang w:eastAsia="es-ES"/>
    </w:rPr>
  </w:style>
  <w:style w:type="character" w:customStyle="1" w:styleId="Ttulo4Car">
    <w:name w:val="Título 4 Car"/>
    <w:basedOn w:val="Fuentedeprrafopredeter"/>
    <w:link w:val="Ttulo4"/>
    <w:rsid w:val="0046258E"/>
    <w:rPr>
      <w:rFonts w:ascii="BdE Neue Helvetica 55 Roman" w:hAnsi="BdE Neue Helvetica 55 Roman" w:cs="Times New Roman"/>
      <w:bCs/>
      <w:i/>
      <w:sz w:val="21"/>
      <w:szCs w:val="20"/>
      <w:lang w:eastAsia="es-ES"/>
    </w:rPr>
  </w:style>
  <w:style w:type="paragraph" w:customStyle="1" w:styleId="titulocuadrografico">
    <w:name w:val="titulocuadrografico"/>
    <w:basedOn w:val="Noborrar"/>
    <w:link w:val="titulocuadrograficoCar"/>
    <w:qFormat/>
    <w:rsid w:val="0046258E"/>
    <w:pPr>
      <w:keepNext/>
      <w:tabs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character" w:customStyle="1" w:styleId="titulocuadrograficoCar">
    <w:name w:val="titulocuadrografico Car"/>
    <w:basedOn w:val="NoborrarCar"/>
    <w:link w:val="titulocuadrografico"/>
    <w:rsid w:val="0046258E"/>
    <w:rPr>
      <w:rFonts w:ascii="BdE Neue Helvetica 55 Roman" w:hAnsi="BdE Neue Helvetica 55 Roman" w:cs="Arial"/>
      <w:b/>
      <w:sz w:val="16"/>
      <w:szCs w:val="16"/>
      <w:lang w:eastAsia="es-ES"/>
    </w:rPr>
  </w:style>
  <w:style w:type="paragraph" w:customStyle="1" w:styleId="TituloIndice">
    <w:name w:val="TituloIndice"/>
    <w:basedOn w:val="Noborrar"/>
    <w:rsid w:val="0046258E"/>
    <w:pPr>
      <w:spacing w:after="1020" w:line="240" w:lineRule="auto"/>
    </w:pPr>
    <w:rPr>
      <w:rFonts w:ascii="BdE Neue Helvetica 55 Roman" w:hAnsi="BdE Neue Helvetica 55 Roman"/>
      <w:b/>
      <w:sz w:val="18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C05C15"/>
    <w:pPr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C05C15"/>
    <w:rPr>
      <w:rFonts w:cs="Arial"/>
      <w:b/>
      <w:sz w:val="24"/>
      <w:szCs w:val="32"/>
    </w:rPr>
  </w:style>
  <w:style w:type="paragraph" w:styleId="Prrafodelista">
    <w:name w:val="List Paragraph"/>
    <w:basedOn w:val="Normal"/>
    <w:uiPriority w:val="34"/>
    <w:rsid w:val="006050AD"/>
    <w:pPr>
      <w:tabs>
        <w:tab w:val="left" w:pos="680"/>
      </w:tabs>
      <w:ind w:left="720"/>
      <w:contextualSpacing/>
    </w:pPr>
    <w:rPr>
      <w:rFonts w:cs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FF2677D020740D9A0A10FE56CD48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488675-5D3B-42ED-B346-594EA1DAF97D}"/>
      </w:docPartPr>
      <w:docPartBody>
        <w:p w:rsidR="008A2DE1" w:rsidRDefault="00853B51">
          <w:pPr>
            <w:pStyle w:val="DFF2677D020740D9A0A10FE56CD48F95"/>
          </w:pPr>
          <w:r w:rsidRPr="007F17EB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AE871498A294BA299F97F7C84960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DB8996-1A0F-4318-BBA8-97CECC9B0688}"/>
      </w:docPartPr>
      <w:docPartBody>
        <w:p w:rsidR="008A2DE1" w:rsidRDefault="00DF6AF0" w:rsidP="00DF6AF0">
          <w:pPr>
            <w:pStyle w:val="9AE871498A294BA299F97F7C84960DC0"/>
          </w:pPr>
          <w:r w:rsidRPr="007F17EB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AF0"/>
    <w:rsid w:val="00853B51"/>
    <w:rsid w:val="008A2DE1"/>
    <w:rsid w:val="00B8762B"/>
    <w:rsid w:val="00DF6AF0"/>
    <w:rsid w:val="00E507F3"/>
    <w:rsid w:val="00E6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F6AF0"/>
    <w:rPr>
      <w:color w:val="808080"/>
    </w:rPr>
  </w:style>
  <w:style w:type="paragraph" w:customStyle="1" w:styleId="DFF2677D020740D9A0A10FE56CD48F95">
    <w:name w:val="DFF2677D020740D9A0A10FE56CD48F95"/>
  </w:style>
  <w:style w:type="paragraph" w:customStyle="1" w:styleId="9AE871498A294BA299F97F7C84960DC0">
    <w:name w:val="9AE871498A294BA299F97F7C84960DC0"/>
    <w:rsid w:val="00DF6AF0"/>
  </w:style>
  <w:style w:type="paragraph" w:customStyle="1" w:styleId="4F675C60C4AE4AA6BAFD652C10B66957">
    <w:name w:val="4F675C60C4AE4AA6BAFD652C10B66957"/>
    <w:rsid w:val="00DF6AF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8BD791-4AED-4D60-B16B-CCBD2F06B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3</TotalTime>
  <Pages>1</Pages>
  <Words>169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DIV. GOBERNANZA Y TRANSPARENCIA</dc:creator>
  <cp:keywords/>
  <dc:description/>
  <cp:lastModifiedBy>GONZALEZ ROMERA, BEATRIZ Mª</cp:lastModifiedBy>
  <cp:revision>6</cp:revision>
  <dcterms:created xsi:type="dcterms:W3CDTF">2022-02-21T17:03:00Z</dcterms:created>
  <dcterms:modified xsi:type="dcterms:W3CDTF">2022-02-25T14:12:00Z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cf8e4a8-6fc3-4822-988d-bbd65513c540_Enabled">
    <vt:lpwstr>true</vt:lpwstr>
  </property>
  <property fmtid="{D5CDD505-2E9C-101B-9397-08002B2CF9AE}" pid="3" name="MSIP_Label_2cf8e4a8-6fc3-4822-988d-bbd65513c540_SetDate">
    <vt:lpwstr>2021-04-30T11:58:36Z</vt:lpwstr>
  </property>
  <property fmtid="{D5CDD505-2E9C-101B-9397-08002B2CF9AE}" pid="4" name="MSIP_Label_2cf8e4a8-6fc3-4822-988d-bbd65513c540_Method">
    <vt:lpwstr>Standard</vt:lpwstr>
  </property>
  <property fmtid="{D5CDD505-2E9C-101B-9397-08002B2CF9AE}" pid="5" name="MSIP_Label_2cf8e4a8-6fc3-4822-988d-bbd65513c540_Name">
    <vt:lpwstr>BDE-Uso Interno</vt:lpwstr>
  </property>
  <property fmtid="{D5CDD505-2E9C-101B-9397-08002B2CF9AE}" pid="6" name="MSIP_Label_2cf8e4a8-6fc3-4822-988d-bbd65513c540_SiteId">
    <vt:lpwstr>6ab152d5-9ed1-4906-b5c2-c022a74a356e</vt:lpwstr>
  </property>
  <property fmtid="{D5CDD505-2E9C-101B-9397-08002B2CF9AE}" pid="7" name="MSIP_Label_2cf8e4a8-6fc3-4822-988d-bbd65513c540_ActionId">
    <vt:lpwstr>6f92b542-753f-4f3e-aeb9-624293d70177</vt:lpwstr>
  </property>
  <property fmtid="{D5CDD505-2E9C-101B-9397-08002B2CF9AE}" pid="8" name="MSIP_Label_2cf8e4a8-6fc3-4822-988d-bbd65513c540_ContentBits">
    <vt:lpwstr>0</vt:lpwstr>
  </property>
</Properties>
</file>